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CF33DE" w14:textId="77777777" w:rsidR="009E3E22" w:rsidRDefault="009E3E22" w:rsidP="004B11B8"/>
    <w:p w14:paraId="17895497" w14:textId="77777777" w:rsidR="003F5DF1" w:rsidRPr="009A1F89" w:rsidRDefault="003F5DF1" w:rsidP="003F5DF1">
      <w:pPr>
        <w:jc w:val="center"/>
        <w:rPr>
          <w:color w:val="000080"/>
        </w:rPr>
      </w:pPr>
      <w:r w:rsidRPr="009A1F89">
        <w:rPr>
          <w:color w:val="000080"/>
        </w:rPr>
        <w:fldChar w:fldCharType="begin"/>
      </w:r>
      <w:r w:rsidRPr="009A1F89">
        <w:rPr>
          <w:color w:val="000080"/>
        </w:rPr>
        <w:instrText xml:space="preserve"> INCLUDEPICTURE "http://www.ngw.nl/int/lit/images/kazlurud.jpg" \* MERGEFORMATINET </w:instrText>
      </w:r>
      <w:r w:rsidRPr="009A1F89">
        <w:rPr>
          <w:color w:val="000080"/>
        </w:rPr>
        <w:fldChar w:fldCharType="separate"/>
      </w:r>
      <w:r w:rsidRPr="009A1F89">
        <w:rPr>
          <w:color w:val="000080"/>
        </w:rPr>
        <w:pict w14:anchorId="179A5A5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pt;height:52.45pt" filled="t" fillcolor="silver">
            <v:imagedata r:id="rId7" r:href="rId8" gain="5"/>
          </v:shape>
        </w:pict>
      </w:r>
      <w:r w:rsidRPr="009A1F89">
        <w:rPr>
          <w:color w:val="000080"/>
        </w:rPr>
        <w:fldChar w:fldCharType="end"/>
      </w:r>
    </w:p>
    <w:p w14:paraId="0A7EDE2E" w14:textId="77777777" w:rsidR="003F5DF1" w:rsidRPr="009A1F89" w:rsidRDefault="003F5DF1" w:rsidP="003F5DF1">
      <w:pPr>
        <w:jc w:val="center"/>
        <w:rPr>
          <w:b/>
        </w:rPr>
      </w:pPr>
    </w:p>
    <w:p w14:paraId="401E3C77" w14:textId="77777777" w:rsidR="003F5DF1" w:rsidRPr="009A1F89" w:rsidRDefault="003F5DF1" w:rsidP="003F5DF1">
      <w:pPr>
        <w:jc w:val="center"/>
        <w:rPr>
          <w:b/>
        </w:rPr>
      </w:pPr>
      <w:r>
        <w:rPr>
          <w:b/>
        </w:rPr>
        <w:t>KAZLŲ RŪDOS</w:t>
      </w:r>
      <w:r w:rsidRPr="009A1F89">
        <w:rPr>
          <w:b/>
        </w:rPr>
        <w:t xml:space="preserve"> SPORTO CENTRO DIREKTORIUS</w:t>
      </w:r>
    </w:p>
    <w:p w14:paraId="63026C15" w14:textId="77777777" w:rsidR="003F5DF1" w:rsidRPr="009A1F89" w:rsidRDefault="003F5DF1" w:rsidP="003F5DF1">
      <w:pPr>
        <w:jc w:val="center"/>
      </w:pPr>
    </w:p>
    <w:p w14:paraId="6EF94D13" w14:textId="77777777" w:rsidR="003F5DF1" w:rsidRPr="009A1F89" w:rsidRDefault="003F5DF1" w:rsidP="003F5DF1">
      <w:pPr>
        <w:jc w:val="center"/>
        <w:rPr>
          <w:b/>
        </w:rPr>
      </w:pPr>
      <w:r w:rsidRPr="009A1F89">
        <w:rPr>
          <w:b/>
        </w:rPr>
        <w:t>ĮSAKYMAS</w:t>
      </w:r>
    </w:p>
    <w:p w14:paraId="69970A79" w14:textId="019D0821" w:rsidR="003F5DF1" w:rsidRPr="0077524D" w:rsidRDefault="003F5DF1" w:rsidP="003F5DF1">
      <w:pPr>
        <w:jc w:val="center"/>
        <w:rPr>
          <w:b/>
          <w:lang w:val="pt-BR"/>
        </w:rPr>
      </w:pPr>
      <w:r>
        <w:rPr>
          <w:b/>
          <w:lang w:val="pt-BR"/>
        </w:rPr>
        <w:t xml:space="preserve">DĖL </w:t>
      </w:r>
      <w:r w:rsidRPr="0077524D">
        <w:rPr>
          <w:b/>
          <w:lang w:val="pt-BR"/>
        </w:rPr>
        <w:t xml:space="preserve">KAZLŲ RŪDOS SAVIVALDYBĖS </w:t>
      </w:r>
      <w:r>
        <w:rPr>
          <w:b/>
          <w:lang w:val="pt-BR"/>
        </w:rPr>
        <w:t>SENIŪNIJŲ SPORTO ŽAIDYNIŲ</w:t>
      </w:r>
      <w:r w:rsidRPr="0077524D">
        <w:rPr>
          <w:b/>
          <w:lang w:val="pt-BR"/>
        </w:rPr>
        <w:t xml:space="preserve"> NUOSTAT</w:t>
      </w:r>
      <w:r>
        <w:rPr>
          <w:b/>
          <w:lang w:val="pt-BR"/>
        </w:rPr>
        <w:t>Ų TVIRTINIMO</w:t>
      </w:r>
    </w:p>
    <w:p w14:paraId="6279A48A" w14:textId="77777777" w:rsidR="003F5DF1" w:rsidRPr="0077524D" w:rsidRDefault="003F5DF1" w:rsidP="003F5DF1">
      <w:pPr>
        <w:rPr>
          <w:b/>
          <w:lang w:val="pt-BR"/>
        </w:rPr>
      </w:pPr>
    </w:p>
    <w:p w14:paraId="6FAA2124" w14:textId="77777777" w:rsidR="003F5DF1" w:rsidRDefault="003F5DF1" w:rsidP="003F5DF1">
      <w:pPr>
        <w:jc w:val="center"/>
      </w:pPr>
    </w:p>
    <w:p w14:paraId="6CC64834" w14:textId="77777777" w:rsidR="003F5DF1" w:rsidRPr="007332AC" w:rsidRDefault="003F5DF1" w:rsidP="003F5DF1">
      <w:pPr>
        <w:jc w:val="center"/>
      </w:pPr>
      <w:r w:rsidRPr="007332AC">
        <w:t>2</w:t>
      </w:r>
      <w:r>
        <w:t>026 m</w:t>
      </w:r>
      <w:r w:rsidRPr="007332AC">
        <w:t>.</w:t>
      </w:r>
      <w:r>
        <w:t xml:space="preserve"> gegužės d. </w:t>
      </w:r>
      <w:r w:rsidRPr="007332AC">
        <w:t>Nr. BV</w:t>
      </w:r>
      <w:r>
        <w:t>Į</w:t>
      </w:r>
      <w:r w:rsidRPr="007332AC">
        <w:t>-</w:t>
      </w:r>
    </w:p>
    <w:p w14:paraId="0DCCE2E9" w14:textId="77777777" w:rsidR="003F5DF1" w:rsidRDefault="003F5DF1" w:rsidP="003F5DF1">
      <w:pPr>
        <w:jc w:val="center"/>
      </w:pPr>
      <w:r w:rsidRPr="007332AC">
        <w:t>Kazlų Rūda</w:t>
      </w:r>
    </w:p>
    <w:p w14:paraId="0829CD67" w14:textId="77777777" w:rsidR="003F5DF1" w:rsidRPr="007332AC" w:rsidRDefault="003F5DF1" w:rsidP="003F5DF1">
      <w:pPr>
        <w:ind w:firstLine="720"/>
        <w:jc w:val="both"/>
      </w:pPr>
    </w:p>
    <w:p w14:paraId="46B9AA34" w14:textId="77777777" w:rsidR="003F5DF1" w:rsidRDefault="003F5DF1" w:rsidP="003F5DF1">
      <w:pPr>
        <w:ind w:firstLine="720"/>
        <w:jc w:val="both"/>
      </w:pPr>
      <w:r w:rsidRPr="006B38AB">
        <w:t>Vadovaudamasi Kazlų Rūdos savivaldybės mero 20</w:t>
      </w:r>
      <w:r>
        <w:t>20</w:t>
      </w:r>
      <w:r w:rsidRPr="006B38AB">
        <w:t xml:space="preserve"> m. </w:t>
      </w:r>
      <w:r>
        <w:t>spalio</w:t>
      </w:r>
      <w:r w:rsidRPr="006B38AB">
        <w:t xml:space="preserve"> </w:t>
      </w:r>
      <w:r>
        <w:t>19</w:t>
      </w:r>
      <w:r w:rsidRPr="006B38AB">
        <w:t xml:space="preserve"> d. potvarkiu Nr. MV-</w:t>
      </w:r>
      <w:r>
        <w:t>77</w:t>
      </w:r>
      <w:r w:rsidRPr="006B38AB">
        <w:t xml:space="preserve"> </w:t>
      </w:r>
      <w:r>
        <w:t xml:space="preserve">patvirtinto </w:t>
      </w:r>
      <w:r w:rsidRPr="006B38AB">
        <w:t xml:space="preserve">Kazlų Rūdos sporto centro direktoriaus pareigybės aprašymo IV dalies </w:t>
      </w:r>
      <w:r>
        <w:t>5</w:t>
      </w:r>
      <w:r w:rsidRPr="006B38AB">
        <w:t xml:space="preserve">.15 </w:t>
      </w:r>
      <w:r>
        <w:t>pa</w:t>
      </w:r>
      <w:r w:rsidRPr="006B38AB">
        <w:t>punk</w:t>
      </w:r>
      <w:r>
        <w:t>čiu,</w:t>
      </w:r>
    </w:p>
    <w:p w14:paraId="5BC37929" w14:textId="2212D9AB" w:rsidR="003F5DF1" w:rsidRDefault="003F5DF1" w:rsidP="003F5DF1">
      <w:pPr>
        <w:ind w:firstLine="720"/>
        <w:jc w:val="both"/>
      </w:pPr>
      <w:r>
        <w:t xml:space="preserve">t v i r t i n u  </w:t>
      </w:r>
      <w:r>
        <w:rPr>
          <w:bCs/>
          <w:lang w:val="pt-BR"/>
        </w:rPr>
        <w:t>K</w:t>
      </w:r>
      <w:r w:rsidRPr="00752970">
        <w:rPr>
          <w:bCs/>
          <w:lang w:val="pt-BR"/>
        </w:rPr>
        <w:t xml:space="preserve">azlų </w:t>
      </w:r>
      <w:r>
        <w:rPr>
          <w:bCs/>
          <w:lang w:val="pt-BR"/>
        </w:rPr>
        <w:t>R</w:t>
      </w:r>
      <w:r w:rsidRPr="00752970">
        <w:rPr>
          <w:bCs/>
          <w:lang w:val="pt-BR"/>
        </w:rPr>
        <w:t xml:space="preserve">ūdos savivaldybės </w:t>
      </w:r>
      <w:r>
        <w:rPr>
          <w:bCs/>
          <w:lang w:val="pt-BR"/>
        </w:rPr>
        <w:t>seniūnijų sporto žaidynių</w:t>
      </w:r>
      <w:r w:rsidRPr="00752970">
        <w:rPr>
          <w:bCs/>
          <w:lang w:val="pt-BR"/>
        </w:rPr>
        <w:t xml:space="preserve"> nuostat</w:t>
      </w:r>
      <w:r>
        <w:rPr>
          <w:bCs/>
          <w:lang w:val="pt-BR"/>
        </w:rPr>
        <w:t xml:space="preserve">us </w:t>
      </w:r>
      <w:r>
        <w:t>(pridedama).</w:t>
      </w:r>
    </w:p>
    <w:p w14:paraId="750C05CA" w14:textId="77777777" w:rsidR="003F5DF1" w:rsidRDefault="003F5DF1" w:rsidP="003F5DF1">
      <w:pPr>
        <w:ind w:firstLine="720"/>
        <w:jc w:val="both"/>
      </w:pPr>
    </w:p>
    <w:p w14:paraId="694705CD" w14:textId="77777777" w:rsidR="003F5DF1" w:rsidRPr="00752970" w:rsidRDefault="003F5DF1" w:rsidP="003F5DF1">
      <w:pPr>
        <w:ind w:firstLine="720"/>
        <w:jc w:val="both"/>
        <w:rPr>
          <w:bCs/>
          <w:lang w:val="pt-BR"/>
        </w:rPr>
      </w:pPr>
    </w:p>
    <w:p w14:paraId="64B66735" w14:textId="77777777" w:rsidR="003F5DF1" w:rsidRDefault="003F5DF1" w:rsidP="003F5DF1">
      <w:pPr>
        <w:tabs>
          <w:tab w:val="right" w:pos="9540"/>
        </w:tabs>
        <w:ind w:firstLine="720"/>
      </w:pPr>
    </w:p>
    <w:p w14:paraId="44A23F02" w14:textId="77777777" w:rsidR="003F5DF1" w:rsidRDefault="003F5DF1" w:rsidP="003F5DF1">
      <w:pPr>
        <w:jc w:val="center"/>
      </w:pPr>
      <w:r>
        <w:t>Direktorė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Sandra </w:t>
      </w:r>
      <w:proofErr w:type="spellStart"/>
      <w:r>
        <w:t>Kilikevičienė</w:t>
      </w:r>
      <w:proofErr w:type="spellEnd"/>
    </w:p>
    <w:p w14:paraId="1F581901" w14:textId="77777777" w:rsidR="003F5DF1" w:rsidRPr="009A1F89" w:rsidRDefault="003F5DF1" w:rsidP="003F5DF1"/>
    <w:p w14:paraId="11C3F6B6" w14:textId="77777777" w:rsidR="003F5DF1" w:rsidRPr="009A1F89" w:rsidRDefault="003F5DF1" w:rsidP="003F5DF1"/>
    <w:p w14:paraId="25DC5233" w14:textId="77777777" w:rsidR="003F5DF1" w:rsidRPr="009A1F89" w:rsidRDefault="003F5DF1" w:rsidP="003F5DF1"/>
    <w:p w14:paraId="104A3D35" w14:textId="77777777" w:rsidR="003F5DF1" w:rsidRPr="009A1F89" w:rsidRDefault="003F5DF1" w:rsidP="003F5DF1"/>
    <w:p w14:paraId="0B1AC318" w14:textId="77777777" w:rsidR="003F5DF1" w:rsidRDefault="003F5DF1" w:rsidP="003F5DF1">
      <w:pPr>
        <w:jc w:val="both"/>
      </w:pPr>
    </w:p>
    <w:p w14:paraId="1CBB22F9" w14:textId="77777777" w:rsidR="003F5DF1" w:rsidRDefault="003F5DF1" w:rsidP="003F5DF1">
      <w:pPr>
        <w:jc w:val="both"/>
      </w:pPr>
    </w:p>
    <w:p w14:paraId="52396739" w14:textId="77777777" w:rsidR="003F5DF1" w:rsidRDefault="003F5DF1" w:rsidP="003F5DF1">
      <w:pPr>
        <w:jc w:val="both"/>
      </w:pPr>
    </w:p>
    <w:p w14:paraId="7F39DB75" w14:textId="77777777" w:rsidR="003F5DF1" w:rsidRDefault="003F5DF1" w:rsidP="003F5DF1">
      <w:pPr>
        <w:jc w:val="both"/>
      </w:pPr>
    </w:p>
    <w:p w14:paraId="69A50AF7" w14:textId="77777777" w:rsidR="003F5DF1" w:rsidRDefault="003F5DF1" w:rsidP="003F5DF1">
      <w:pPr>
        <w:jc w:val="both"/>
      </w:pPr>
    </w:p>
    <w:p w14:paraId="7BA2A27C" w14:textId="77777777" w:rsidR="003F5DF1" w:rsidRDefault="003F5DF1" w:rsidP="003F5DF1">
      <w:pPr>
        <w:jc w:val="both"/>
      </w:pPr>
    </w:p>
    <w:p w14:paraId="29405972" w14:textId="77777777" w:rsidR="003F5DF1" w:rsidRDefault="003F5DF1" w:rsidP="003F5DF1">
      <w:pPr>
        <w:jc w:val="both"/>
      </w:pPr>
    </w:p>
    <w:p w14:paraId="24B4418F" w14:textId="77777777" w:rsidR="003F5DF1" w:rsidRDefault="003F5DF1" w:rsidP="003F5DF1">
      <w:pPr>
        <w:jc w:val="both"/>
      </w:pPr>
    </w:p>
    <w:p w14:paraId="3243C7F1" w14:textId="77777777" w:rsidR="003F5DF1" w:rsidRDefault="003F5DF1" w:rsidP="003F5DF1">
      <w:pPr>
        <w:jc w:val="both"/>
      </w:pPr>
    </w:p>
    <w:p w14:paraId="6D5A3CD8" w14:textId="77777777" w:rsidR="003F5DF1" w:rsidRDefault="003F5DF1" w:rsidP="003F5DF1">
      <w:pPr>
        <w:jc w:val="both"/>
      </w:pPr>
    </w:p>
    <w:p w14:paraId="39DD1192" w14:textId="77777777" w:rsidR="003F5DF1" w:rsidRDefault="003F5DF1" w:rsidP="003F5DF1">
      <w:pPr>
        <w:jc w:val="both"/>
      </w:pPr>
    </w:p>
    <w:p w14:paraId="70F7E57A" w14:textId="77777777" w:rsidR="003F5DF1" w:rsidRDefault="003F5DF1" w:rsidP="003F5DF1">
      <w:pPr>
        <w:jc w:val="both"/>
      </w:pPr>
    </w:p>
    <w:p w14:paraId="712B788C" w14:textId="77777777" w:rsidR="003F5DF1" w:rsidRDefault="003F5DF1" w:rsidP="003F5DF1">
      <w:pPr>
        <w:jc w:val="both"/>
      </w:pPr>
    </w:p>
    <w:p w14:paraId="2BBC7D2F" w14:textId="77777777" w:rsidR="003F5DF1" w:rsidRDefault="003F5DF1" w:rsidP="003F5DF1">
      <w:pPr>
        <w:jc w:val="both"/>
      </w:pPr>
    </w:p>
    <w:p w14:paraId="791B4452" w14:textId="77777777" w:rsidR="003F5DF1" w:rsidRDefault="003F5DF1" w:rsidP="003F5DF1">
      <w:pPr>
        <w:jc w:val="both"/>
      </w:pPr>
    </w:p>
    <w:p w14:paraId="2618EC3C" w14:textId="77777777" w:rsidR="003F5DF1" w:rsidRDefault="003F5DF1" w:rsidP="003F5DF1">
      <w:pPr>
        <w:jc w:val="both"/>
      </w:pPr>
    </w:p>
    <w:p w14:paraId="252B89BF" w14:textId="77777777" w:rsidR="003F5DF1" w:rsidRDefault="003F5DF1" w:rsidP="003F5DF1">
      <w:pPr>
        <w:jc w:val="both"/>
      </w:pPr>
    </w:p>
    <w:p w14:paraId="125036F6" w14:textId="77777777" w:rsidR="003F5DF1" w:rsidRDefault="003F5DF1" w:rsidP="003F5DF1">
      <w:pPr>
        <w:jc w:val="both"/>
      </w:pPr>
    </w:p>
    <w:p w14:paraId="2A59354A" w14:textId="77777777" w:rsidR="003F5DF1" w:rsidRDefault="003F5DF1" w:rsidP="003F5DF1">
      <w:pPr>
        <w:jc w:val="both"/>
      </w:pPr>
    </w:p>
    <w:p w14:paraId="3B5E1B05" w14:textId="77777777" w:rsidR="003F5DF1" w:rsidRDefault="003F5DF1" w:rsidP="003F5DF1">
      <w:pPr>
        <w:jc w:val="both"/>
      </w:pPr>
    </w:p>
    <w:p w14:paraId="243F5F11" w14:textId="77777777" w:rsidR="003F5DF1" w:rsidRDefault="003F5DF1" w:rsidP="003F5DF1">
      <w:pPr>
        <w:jc w:val="both"/>
      </w:pPr>
    </w:p>
    <w:p w14:paraId="2E2ED742" w14:textId="77777777" w:rsidR="003F5DF1" w:rsidRDefault="003F5DF1" w:rsidP="003F5DF1">
      <w:pPr>
        <w:jc w:val="both"/>
      </w:pPr>
    </w:p>
    <w:p w14:paraId="3A57C7C6" w14:textId="77777777" w:rsidR="003F5DF1" w:rsidRDefault="003F5DF1" w:rsidP="003F5DF1">
      <w:pPr>
        <w:jc w:val="both"/>
      </w:pPr>
    </w:p>
    <w:p w14:paraId="5604CEC6" w14:textId="77777777" w:rsidR="003F5DF1" w:rsidRDefault="003F5DF1" w:rsidP="003F5DF1">
      <w:pPr>
        <w:jc w:val="both"/>
      </w:pPr>
    </w:p>
    <w:p w14:paraId="19AB3F60" w14:textId="77777777" w:rsidR="003F5DF1" w:rsidRDefault="003F5DF1" w:rsidP="004B11B8"/>
    <w:p w14:paraId="280580C6" w14:textId="77777777" w:rsidR="009E3E22" w:rsidRPr="008B7D15" w:rsidRDefault="009E3E22" w:rsidP="009E3E22">
      <w:pPr>
        <w:ind w:firstLine="5103"/>
      </w:pPr>
      <w:r w:rsidRPr="008B7D15">
        <w:lastRenderedPageBreak/>
        <w:t>PATVIRTINTA</w:t>
      </w:r>
    </w:p>
    <w:p w14:paraId="7EA20384" w14:textId="77777777" w:rsidR="00C9005E" w:rsidRDefault="004B11B8" w:rsidP="009E3E22">
      <w:pPr>
        <w:ind w:firstLine="5103"/>
      </w:pPr>
      <w:r>
        <w:t>Kazlų Rūdos</w:t>
      </w:r>
    </w:p>
    <w:p w14:paraId="5DBF2925" w14:textId="1F2EE42E" w:rsidR="00C9005E" w:rsidRDefault="004B11B8" w:rsidP="00C9005E">
      <w:pPr>
        <w:ind w:firstLine="5103"/>
      </w:pPr>
      <w:r>
        <w:t>sporto centro</w:t>
      </w:r>
      <w:r w:rsidR="00C9005E">
        <w:t xml:space="preserve"> direktorės</w:t>
      </w:r>
      <w:r w:rsidR="009E3E22">
        <w:t xml:space="preserve"> </w:t>
      </w:r>
    </w:p>
    <w:p w14:paraId="0E5DEADC" w14:textId="4F150543" w:rsidR="00C9005E" w:rsidRDefault="009E3E22" w:rsidP="009E3E22">
      <w:pPr>
        <w:ind w:firstLine="5103"/>
      </w:pPr>
      <w:r>
        <w:t>20</w:t>
      </w:r>
      <w:r w:rsidR="00C9005E">
        <w:t>2</w:t>
      </w:r>
      <w:r w:rsidR="003F5DF1">
        <w:t>6</w:t>
      </w:r>
      <w:r w:rsidR="00C9005E">
        <w:t xml:space="preserve"> m. gegužės </w:t>
      </w:r>
      <w:r w:rsidR="003F5DF1">
        <w:t>13</w:t>
      </w:r>
      <w:r w:rsidR="00C9005E">
        <w:t xml:space="preserve"> d.</w:t>
      </w:r>
    </w:p>
    <w:p w14:paraId="43ED2218" w14:textId="02B2C4A7" w:rsidR="009E3E22" w:rsidRPr="008B7D15" w:rsidRDefault="009E3E22" w:rsidP="009E3E22">
      <w:pPr>
        <w:ind w:firstLine="5103"/>
      </w:pPr>
      <w:r w:rsidRPr="008B7D15">
        <w:t>įsakymu</w:t>
      </w:r>
      <w:r>
        <w:t xml:space="preserve"> Nr</w:t>
      </w:r>
      <w:r w:rsidR="00C9005E">
        <w:t>. BVĮ-</w:t>
      </w:r>
    </w:p>
    <w:p w14:paraId="7B41D7F2" w14:textId="77777777" w:rsidR="009E3E22" w:rsidRPr="008B7D15" w:rsidRDefault="009E3E22" w:rsidP="009E3E22"/>
    <w:p w14:paraId="280647F7" w14:textId="77777777" w:rsidR="009E3E22" w:rsidRDefault="009E3E22" w:rsidP="009E3E22"/>
    <w:p w14:paraId="697850F4" w14:textId="767F0CC6" w:rsidR="009E3E22" w:rsidRDefault="004B11B8" w:rsidP="007C1265">
      <w:pPr>
        <w:pStyle w:val="Pagrindinistekstas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KAZLŲ RŪDOS</w:t>
      </w:r>
      <w:r w:rsidR="009E3E22" w:rsidRPr="00FA6ED3">
        <w:rPr>
          <w:rFonts w:ascii="Times New Roman" w:hAnsi="Times New Roman"/>
          <w:sz w:val="24"/>
        </w:rPr>
        <w:t xml:space="preserve"> SAVIVALDYBĖS </w:t>
      </w:r>
      <w:r w:rsidR="009E3E22">
        <w:rPr>
          <w:rFonts w:ascii="Times New Roman" w:hAnsi="Times New Roman"/>
          <w:sz w:val="24"/>
        </w:rPr>
        <w:t>SENIŪNIJŲ SPORTO ŽAIDYNIŲ</w:t>
      </w:r>
    </w:p>
    <w:p w14:paraId="47C68C50" w14:textId="77777777" w:rsidR="009E3E22" w:rsidRPr="00FF3FFC" w:rsidRDefault="009E3E22" w:rsidP="009E3E22">
      <w:pPr>
        <w:pStyle w:val="Pagrindinistekstas"/>
        <w:rPr>
          <w:rFonts w:ascii="Times New Roman" w:hAnsi="Times New Roman"/>
          <w:sz w:val="24"/>
        </w:rPr>
      </w:pPr>
      <w:r w:rsidRPr="00FF3FFC">
        <w:rPr>
          <w:rFonts w:ascii="Times New Roman" w:hAnsi="Times New Roman"/>
          <w:sz w:val="24"/>
        </w:rPr>
        <w:t>NUOSTATAI</w:t>
      </w:r>
    </w:p>
    <w:p w14:paraId="2701B394" w14:textId="77777777" w:rsidR="009E3E22" w:rsidRPr="00FA6ED3" w:rsidRDefault="009E3E22" w:rsidP="009E3E22">
      <w:pPr>
        <w:jc w:val="center"/>
      </w:pPr>
    </w:p>
    <w:p w14:paraId="0752F86E" w14:textId="77777777" w:rsidR="009E3E22" w:rsidRPr="009078B3" w:rsidRDefault="009E3E22" w:rsidP="009E3E22">
      <w:pPr>
        <w:jc w:val="center"/>
        <w:rPr>
          <w:b/>
        </w:rPr>
      </w:pPr>
      <w:r>
        <w:rPr>
          <w:b/>
        </w:rPr>
        <w:t xml:space="preserve">I </w:t>
      </w:r>
      <w:r w:rsidRPr="009078B3">
        <w:rPr>
          <w:b/>
        </w:rPr>
        <w:t>SKYRIUS</w:t>
      </w:r>
    </w:p>
    <w:p w14:paraId="15114844" w14:textId="77777777" w:rsidR="009E3E22" w:rsidRPr="00FA6ED3" w:rsidRDefault="009E3E22" w:rsidP="009E3E22">
      <w:pPr>
        <w:jc w:val="center"/>
        <w:rPr>
          <w:b/>
        </w:rPr>
      </w:pPr>
      <w:r w:rsidRPr="00FA6ED3">
        <w:rPr>
          <w:b/>
        </w:rPr>
        <w:t>TIKSLAS</w:t>
      </w:r>
    </w:p>
    <w:p w14:paraId="530E03F0" w14:textId="77777777" w:rsidR="009E3E22" w:rsidRPr="00FA6ED3" w:rsidRDefault="009E3E22" w:rsidP="009E3E22">
      <w:pPr>
        <w:jc w:val="center"/>
        <w:rPr>
          <w:b/>
        </w:rPr>
      </w:pPr>
    </w:p>
    <w:p w14:paraId="5BB9E09B" w14:textId="27B45A06" w:rsidR="009E3E22" w:rsidRDefault="009E3E22" w:rsidP="009E3E22">
      <w:pPr>
        <w:ind w:firstLine="709"/>
        <w:jc w:val="both"/>
      </w:pPr>
      <w:r>
        <w:t xml:space="preserve">1. </w:t>
      </w:r>
      <w:r w:rsidR="004922EB">
        <w:t>S</w:t>
      </w:r>
      <w:r>
        <w:t>iekti, kad savivaldybės gyventojai organizuotai ir sistemingai sportuotų.</w:t>
      </w:r>
    </w:p>
    <w:p w14:paraId="04EA9306" w14:textId="157F9AA6" w:rsidR="009E3E22" w:rsidRDefault="009E3E22" w:rsidP="009E3E22">
      <w:pPr>
        <w:ind w:firstLine="720"/>
        <w:jc w:val="both"/>
      </w:pPr>
      <w:r>
        <w:t>2. Skatinti sporto plėtrą savivaldybėje, puoselėti kūno kultūrą bei sportą, didinti gyventojų fizinį aktyvumą.</w:t>
      </w:r>
    </w:p>
    <w:p w14:paraId="3616F232" w14:textId="5A111710" w:rsidR="009E3E22" w:rsidRPr="00FA6ED3" w:rsidRDefault="009E3E22" w:rsidP="009E3E22">
      <w:pPr>
        <w:ind w:firstLine="720"/>
        <w:jc w:val="both"/>
      </w:pPr>
      <w:r>
        <w:t xml:space="preserve">3. Išaiškinti atskirų sporto šakų komandas nugalėtojas, kurios atstovaus </w:t>
      </w:r>
      <w:r w:rsidR="004B11B8">
        <w:t xml:space="preserve">Kazlų Rūdos </w:t>
      </w:r>
      <w:r>
        <w:t>savivaldyb</w:t>
      </w:r>
      <w:r w:rsidR="004922EB">
        <w:t>ei</w:t>
      </w:r>
      <w:r>
        <w:t xml:space="preserve"> Lietuvos seniūnijų sporto žaidynių antrame etape.</w:t>
      </w:r>
    </w:p>
    <w:p w14:paraId="295637AA" w14:textId="77777777" w:rsidR="009E3E22" w:rsidRPr="00FA6ED3" w:rsidRDefault="009E3E22" w:rsidP="00827913">
      <w:pPr>
        <w:jc w:val="center"/>
      </w:pPr>
    </w:p>
    <w:p w14:paraId="6BA243E1" w14:textId="77777777" w:rsidR="009E3E22" w:rsidRDefault="009E3E22" w:rsidP="009E3E22">
      <w:pPr>
        <w:jc w:val="center"/>
        <w:rPr>
          <w:b/>
        </w:rPr>
      </w:pPr>
      <w:r>
        <w:rPr>
          <w:b/>
        </w:rPr>
        <w:t>II</w:t>
      </w:r>
      <w:r w:rsidRPr="00FA6ED3">
        <w:rPr>
          <w:b/>
        </w:rPr>
        <w:t xml:space="preserve"> </w:t>
      </w:r>
      <w:r>
        <w:rPr>
          <w:b/>
        </w:rPr>
        <w:t>SKYRIUS</w:t>
      </w:r>
    </w:p>
    <w:p w14:paraId="4B1307BF" w14:textId="77777777" w:rsidR="009E3E22" w:rsidRPr="00FA6ED3" w:rsidRDefault="009E3E22" w:rsidP="009E3E22">
      <w:pPr>
        <w:jc w:val="center"/>
        <w:rPr>
          <w:b/>
        </w:rPr>
      </w:pPr>
      <w:r w:rsidRPr="00FA6ED3">
        <w:rPr>
          <w:b/>
        </w:rPr>
        <w:t>VADOVAVIMAS</w:t>
      </w:r>
    </w:p>
    <w:p w14:paraId="341D11B7" w14:textId="77777777" w:rsidR="009E3E22" w:rsidRPr="00FA6ED3" w:rsidRDefault="009E3E22" w:rsidP="009E3E22">
      <w:pPr>
        <w:jc w:val="center"/>
        <w:rPr>
          <w:b/>
        </w:rPr>
      </w:pPr>
    </w:p>
    <w:p w14:paraId="5A3D5F76" w14:textId="0A0D1EE5" w:rsidR="009E3E22" w:rsidRPr="00B64E4C" w:rsidRDefault="009E3E22" w:rsidP="009E3E22">
      <w:pPr>
        <w:jc w:val="both"/>
      </w:pPr>
      <w:r>
        <w:tab/>
        <w:t>4</w:t>
      </w:r>
      <w:r w:rsidRPr="005F2BD1">
        <w:t>.</w:t>
      </w:r>
      <w:r>
        <w:t xml:space="preserve"> </w:t>
      </w:r>
      <w:r w:rsidR="004B11B8">
        <w:t>Kazlų Rūdos</w:t>
      </w:r>
      <w:r>
        <w:t xml:space="preserve"> </w:t>
      </w:r>
      <w:r w:rsidR="004922EB">
        <w:t xml:space="preserve">savivaldybės </w:t>
      </w:r>
      <w:r>
        <w:t xml:space="preserve">seniūnijų sporto žaidynėms (toliau – žaidynės) vadovauja ir jas vykdo </w:t>
      </w:r>
      <w:r w:rsidR="004B11B8">
        <w:t>Kazlų Rūdos sporto centras</w:t>
      </w:r>
      <w:r>
        <w:t xml:space="preserve">. Žaidynių </w:t>
      </w:r>
      <w:r w:rsidR="00827913">
        <w:t>vyriausias</w:t>
      </w:r>
      <w:r w:rsidRPr="00B64E4C">
        <w:t xml:space="preserve"> </w:t>
      </w:r>
      <w:r w:rsidRPr="00DF2B3D">
        <w:t xml:space="preserve">teisėjas </w:t>
      </w:r>
      <w:r w:rsidR="004B11B8" w:rsidRPr="00DF2B3D">
        <w:t>Giedrius G</w:t>
      </w:r>
      <w:r w:rsidR="00C21A44" w:rsidRPr="00DF2B3D">
        <w:t>o</w:t>
      </w:r>
      <w:r w:rsidR="004B11B8" w:rsidRPr="00DF2B3D">
        <w:t>rianovas</w:t>
      </w:r>
      <w:r w:rsidRPr="00DF2B3D">
        <w:t>, tel. (</w:t>
      </w:r>
      <w:r w:rsidR="004B11B8" w:rsidRPr="00DF2B3D">
        <w:t>+370</w:t>
      </w:r>
      <w:r w:rsidR="00DF2B3D" w:rsidRPr="00DF2B3D">
        <w:t> 685 49283</w:t>
      </w:r>
      <w:r w:rsidRPr="00DF2B3D">
        <w:t>)</w:t>
      </w:r>
      <w:r w:rsidR="003C61B8" w:rsidRPr="00DF2B3D">
        <w:t xml:space="preserve">, </w:t>
      </w:r>
      <w:r w:rsidR="00DF2B3D">
        <w:t xml:space="preserve">varžybų sekretorė Loreta </w:t>
      </w:r>
      <w:proofErr w:type="spellStart"/>
      <w:r w:rsidR="00DF2B3D">
        <w:t>Arminienė</w:t>
      </w:r>
      <w:proofErr w:type="spellEnd"/>
      <w:r w:rsidR="00DF2B3D">
        <w:t xml:space="preserve">, tel. (+370 </w:t>
      </w:r>
      <w:r w:rsidR="0096475D">
        <w:t xml:space="preserve"> 686 80235</w:t>
      </w:r>
      <w:r w:rsidR="00DF2B3D">
        <w:t>)</w:t>
      </w:r>
      <w:r w:rsidR="0096475D">
        <w:t xml:space="preserve"> </w:t>
      </w:r>
      <w:r w:rsidR="003C61B8" w:rsidRPr="00DF2B3D">
        <w:t>S. Daukanto g. 18, Kazlų Rūda</w:t>
      </w:r>
      <w:r w:rsidR="00DF2B3D" w:rsidRPr="00DF2B3D">
        <w:t>.</w:t>
      </w:r>
    </w:p>
    <w:p w14:paraId="7F8424BB" w14:textId="77777777" w:rsidR="009E3E22" w:rsidRDefault="009E3E22" w:rsidP="009E3E22">
      <w:pPr>
        <w:jc w:val="center"/>
      </w:pPr>
    </w:p>
    <w:p w14:paraId="0B82053C" w14:textId="77777777" w:rsidR="009E3E22" w:rsidRDefault="009E3E22" w:rsidP="009E3E22">
      <w:pPr>
        <w:jc w:val="center"/>
        <w:rPr>
          <w:b/>
        </w:rPr>
      </w:pPr>
      <w:r>
        <w:rPr>
          <w:b/>
        </w:rPr>
        <w:t>III</w:t>
      </w:r>
      <w:r w:rsidRPr="00FA6ED3">
        <w:rPr>
          <w:b/>
        </w:rPr>
        <w:t xml:space="preserve"> </w:t>
      </w:r>
      <w:r>
        <w:rPr>
          <w:b/>
        </w:rPr>
        <w:t>SKYRIUS</w:t>
      </w:r>
    </w:p>
    <w:p w14:paraId="160F8679" w14:textId="77777777" w:rsidR="009E3E22" w:rsidRPr="00FA6ED3" w:rsidRDefault="009E3E22" w:rsidP="009E3E22">
      <w:pPr>
        <w:jc w:val="center"/>
        <w:rPr>
          <w:b/>
        </w:rPr>
      </w:pPr>
      <w:r w:rsidRPr="00FA6ED3">
        <w:rPr>
          <w:b/>
        </w:rPr>
        <w:t>VARŽYBŲ VIETA IR LAIKAS</w:t>
      </w:r>
    </w:p>
    <w:p w14:paraId="6CA681DB" w14:textId="77777777" w:rsidR="009E3E22" w:rsidRPr="00FA6ED3" w:rsidRDefault="009E3E22" w:rsidP="009E3E22">
      <w:pPr>
        <w:jc w:val="center"/>
        <w:rPr>
          <w:b/>
        </w:rPr>
      </w:pPr>
      <w:r>
        <w:rPr>
          <w:b/>
        </w:rPr>
        <w:t xml:space="preserve"> </w:t>
      </w:r>
    </w:p>
    <w:p w14:paraId="4AD0ADB6" w14:textId="5C304A5A" w:rsidR="00827913" w:rsidRDefault="009E3E22" w:rsidP="00827913">
      <w:pPr>
        <w:pStyle w:val="Sraopastraipa"/>
        <w:ind w:left="0"/>
        <w:jc w:val="both"/>
      </w:pPr>
      <w:r>
        <w:tab/>
        <w:t>5. Žaidynės vykdomos 20</w:t>
      </w:r>
      <w:r w:rsidR="004B11B8">
        <w:t>2</w:t>
      </w:r>
      <w:r w:rsidR="004922EB">
        <w:t>6</w:t>
      </w:r>
      <w:r>
        <w:t xml:space="preserve"> m. </w:t>
      </w:r>
      <w:r w:rsidR="004922EB">
        <w:t>gegužės</w:t>
      </w:r>
      <w:r>
        <w:t xml:space="preserve"> </w:t>
      </w:r>
      <w:r w:rsidR="004B11B8">
        <w:t>2</w:t>
      </w:r>
      <w:r w:rsidR="004922EB">
        <w:t>3</w:t>
      </w:r>
      <w:r>
        <w:t xml:space="preserve"> dieną </w:t>
      </w:r>
      <w:r w:rsidR="004B11B8">
        <w:t>Kazlų Rūdos sporto centre</w:t>
      </w:r>
      <w:r>
        <w:rPr>
          <w:szCs w:val="28"/>
        </w:rPr>
        <w:t xml:space="preserve">, </w:t>
      </w:r>
      <w:r w:rsidR="00DF2B3D">
        <w:rPr>
          <w:szCs w:val="28"/>
        </w:rPr>
        <w:t>S. Daukanto g. 18</w:t>
      </w:r>
      <w:r>
        <w:rPr>
          <w:szCs w:val="28"/>
        </w:rPr>
        <w:t>,</w:t>
      </w:r>
      <w:r w:rsidR="00DF2B3D">
        <w:rPr>
          <w:szCs w:val="28"/>
        </w:rPr>
        <w:t xml:space="preserve"> Kazlų Rūda</w:t>
      </w:r>
      <w:r>
        <w:t>. Varžybų  pradžia 11.00 val.</w:t>
      </w:r>
    </w:p>
    <w:p w14:paraId="42A50266" w14:textId="1051CC96" w:rsidR="00827913" w:rsidRDefault="00DF2B3D" w:rsidP="00DF2B3D">
      <w:pPr>
        <w:pStyle w:val="Sraopastraipa"/>
        <w:ind w:left="0"/>
        <w:jc w:val="both"/>
      </w:pPr>
      <w:r>
        <w:tab/>
      </w:r>
    </w:p>
    <w:p w14:paraId="4F59D061" w14:textId="77777777" w:rsidR="00827913" w:rsidRPr="00827913" w:rsidRDefault="00827913" w:rsidP="00827913">
      <w:pPr>
        <w:pStyle w:val="Sraopastraipa"/>
        <w:ind w:left="786"/>
        <w:jc w:val="center"/>
        <w:rPr>
          <w:b/>
        </w:rPr>
      </w:pPr>
      <w:r w:rsidRPr="00827913">
        <w:rPr>
          <w:b/>
        </w:rPr>
        <w:t>IV SKYRIUS</w:t>
      </w:r>
    </w:p>
    <w:p w14:paraId="439C0476" w14:textId="77777777" w:rsidR="00827913" w:rsidRDefault="00827913" w:rsidP="00827913">
      <w:pPr>
        <w:pStyle w:val="Sraopastraipa"/>
        <w:ind w:left="786"/>
        <w:jc w:val="center"/>
        <w:rPr>
          <w:b/>
        </w:rPr>
      </w:pPr>
      <w:r w:rsidRPr="00827913">
        <w:rPr>
          <w:b/>
        </w:rPr>
        <w:t>VARŽYBŲ DALYVIAI</w:t>
      </w:r>
    </w:p>
    <w:p w14:paraId="5363F9EF" w14:textId="77777777" w:rsidR="009E3E22" w:rsidRPr="009E3E22" w:rsidRDefault="009E3E22" w:rsidP="00827913">
      <w:pPr>
        <w:jc w:val="center"/>
        <w:rPr>
          <w:lang w:eastAsia="en-US"/>
        </w:rPr>
      </w:pPr>
    </w:p>
    <w:p w14:paraId="3D782236" w14:textId="49C83BB8" w:rsidR="009E3E22" w:rsidRDefault="009E3E22" w:rsidP="009E3E22">
      <w:pPr>
        <w:jc w:val="both"/>
      </w:pPr>
      <w:r>
        <w:tab/>
        <w:t xml:space="preserve">6. Žaidynėse dalyvauja </w:t>
      </w:r>
      <w:r w:rsidR="004B11B8">
        <w:t>Kazlų Rūdos</w:t>
      </w:r>
      <w:r w:rsidR="00827913">
        <w:t xml:space="preserve"> savivaldybės seniūnijose </w:t>
      </w:r>
      <w:r>
        <w:t>gyvenantys ir deklaruojantys jose gyvenamąją vietą</w:t>
      </w:r>
      <w:r w:rsidRPr="008234E3">
        <w:t xml:space="preserve"> </w:t>
      </w:r>
      <w:r>
        <w:t>sportininkai.</w:t>
      </w:r>
    </w:p>
    <w:p w14:paraId="44C54A08" w14:textId="0C97EEA4" w:rsidR="009E3E22" w:rsidRDefault="009E3E22" w:rsidP="009E3E22">
      <w:pPr>
        <w:ind w:left="360" w:firstLine="360"/>
        <w:jc w:val="both"/>
      </w:pPr>
      <w:r>
        <w:t xml:space="preserve">7. Žaidynių dalyvių amžius - </w:t>
      </w:r>
      <w:r w:rsidR="004B11B8">
        <w:t>18</w:t>
      </w:r>
      <w:r>
        <w:t xml:space="preserve"> metų ir vyresni</w:t>
      </w:r>
      <w:r w:rsidR="00B71CD4">
        <w:t xml:space="preserve"> (200</w:t>
      </w:r>
      <w:r w:rsidR="00A60AD4">
        <w:t>8</w:t>
      </w:r>
      <w:r w:rsidR="00B71CD4">
        <w:t xml:space="preserve"> m. gimimo ir vyresni)</w:t>
      </w:r>
      <w:r>
        <w:t>.</w:t>
      </w:r>
    </w:p>
    <w:p w14:paraId="5FB5FBA2" w14:textId="77777777" w:rsidR="00B71CD4" w:rsidRDefault="009E3E22" w:rsidP="009E3E22">
      <w:pPr>
        <w:ind w:firstLine="720"/>
        <w:jc w:val="both"/>
      </w:pPr>
      <w:r>
        <w:t>8. Žaidynėse ne</w:t>
      </w:r>
      <w:r w:rsidR="00C21A44">
        <w:t>gali</w:t>
      </w:r>
      <w:r>
        <w:t xml:space="preserve"> dalyvauti</w:t>
      </w:r>
      <w:r w:rsidR="00B71CD4">
        <w:t>:</w:t>
      </w:r>
    </w:p>
    <w:p w14:paraId="638350D0" w14:textId="3E64F2C1" w:rsidR="00B71CD4" w:rsidRDefault="00B71CD4" w:rsidP="00B71CD4">
      <w:pPr>
        <w:ind w:firstLine="720"/>
        <w:jc w:val="both"/>
      </w:pPr>
      <w:r>
        <w:t>8.1. 202</w:t>
      </w:r>
      <w:r w:rsidR="00A60AD4">
        <w:t>5</w:t>
      </w:r>
      <w:r>
        <w:t xml:space="preserve"> ir 202</w:t>
      </w:r>
      <w:r w:rsidR="00A60AD4">
        <w:t>6</w:t>
      </w:r>
      <w:r>
        <w:t xml:space="preserve"> metų Lietuvos čempionatų, aukščiausiosios, A ir I lygos sportininkai;</w:t>
      </w:r>
    </w:p>
    <w:p w14:paraId="3FC02908" w14:textId="77777777" w:rsidR="00B71CD4" w:rsidRDefault="00B71CD4" w:rsidP="00B71CD4">
      <w:pPr>
        <w:ind w:firstLine="720"/>
        <w:jc w:val="both"/>
      </w:pPr>
      <w:r>
        <w:t>8.2. Krepšinio: vyrų LKL, NKL ir RKL – A diviziono žaidėjai, moterų MLKL A diviziono</w:t>
      </w:r>
    </w:p>
    <w:p w14:paraId="49F30035" w14:textId="77777777" w:rsidR="00B71CD4" w:rsidRDefault="00B71CD4" w:rsidP="00B71CD4">
      <w:pPr>
        <w:ind w:firstLine="720"/>
        <w:jc w:val="both"/>
      </w:pPr>
      <w:r>
        <w:t>žaidėjos;</w:t>
      </w:r>
    </w:p>
    <w:p w14:paraId="0A5BC51A" w14:textId="77777777" w:rsidR="00B71CD4" w:rsidRDefault="00B71CD4" w:rsidP="00B71CD4">
      <w:pPr>
        <w:ind w:firstLine="720"/>
        <w:jc w:val="both"/>
      </w:pPr>
      <w:r>
        <w:t>8.3. Tinklinio čempionato, aukščiausios lygos ir I lygos žaidėjai;</w:t>
      </w:r>
    </w:p>
    <w:p w14:paraId="7DA533BC" w14:textId="77777777" w:rsidR="00B71CD4" w:rsidRDefault="00B71CD4" w:rsidP="00B71CD4">
      <w:pPr>
        <w:ind w:firstLine="720"/>
        <w:jc w:val="both"/>
      </w:pPr>
      <w:r>
        <w:t xml:space="preserve">8.4. Virvės traukimo sporto rungtyje negali dalyvauti paskutinių metų/sezono ar einamųjų metų </w:t>
      </w:r>
      <w:r w:rsidRPr="00B71CD4">
        <w:t>lauko Lietuvos virvės traukimo čempionate dalyvavę sportininkai.</w:t>
      </w:r>
    </w:p>
    <w:p w14:paraId="45BEA377" w14:textId="77777777" w:rsidR="00C21A44" w:rsidRDefault="00C21A44" w:rsidP="00B71CD4">
      <w:pPr>
        <w:ind w:firstLine="720"/>
        <w:jc w:val="both"/>
      </w:pPr>
      <w:r>
        <w:t>9. Žaidynėse gali dalyvauti:</w:t>
      </w:r>
    </w:p>
    <w:p w14:paraId="3D91E2EC" w14:textId="350F9853" w:rsidR="00C21A44" w:rsidRDefault="00C21A44" w:rsidP="00C21A44">
      <w:pPr>
        <w:ind w:firstLine="720"/>
        <w:jc w:val="both"/>
      </w:pPr>
      <w:r>
        <w:t>9.1. Šachmatų varžybose – vyrai, turintys ne aukštesnį, kaip 2200 reitingą, moterys – ne aukštesnį kaip 2000 reitingą pagal FIDE. Reitingas vertinamas 202</w:t>
      </w:r>
      <w:r w:rsidR="00A60AD4">
        <w:t>5</w:t>
      </w:r>
      <w:r>
        <w:t xml:space="preserve"> 04 01 d. ir 2025 09 01 d.</w:t>
      </w:r>
    </w:p>
    <w:p w14:paraId="20BB57A5" w14:textId="77777777" w:rsidR="00C21A44" w:rsidRDefault="00C21A44" w:rsidP="00C21A44">
      <w:pPr>
        <w:ind w:firstLine="720"/>
        <w:jc w:val="both"/>
      </w:pPr>
      <w:r>
        <w:t>9.2. Stalo tenise žaidėjai, turintys žemesnį kaip 50 (moterys) ir 200 (vyrai) reitingą, kuris yra</w:t>
      </w:r>
    </w:p>
    <w:p w14:paraId="4E1E1B99" w14:textId="77777777" w:rsidR="00C21A44" w:rsidRDefault="00C21A44" w:rsidP="00C21A44">
      <w:pPr>
        <w:jc w:val="both"/>
      </w:pPr>
      <w:r>
        <w:t>skelbiamas Lietuvos stalo teniso asociacijos tinklapyje.</w:t>
      </w:r>
    </w:p>
    <w:p w14:paraId="7415A16F" w14:textId="77777777" w:rsidR="009E3E22" w:rsidRDefault="009E3E22" w:rsidP="00827913">
      <w:pPr>
        <w:ind w:firstLine="1122"/>
        <w:jc w:val="center"/>
      </w:pPr>
    </w:p>
    <w:p w14:paraId="7CDF0BE4" w14:textId="77777777" w:rsidR="00C21A44" w:rsidRDefault="00C21A44" w:rsidP="00827913">
      <w:pPr>
        <w:ind w:firstLine="1122"/>
        <w:jc w:val="center"/>
      </w:pPr>
    </w:p>
    <w:p w14:paraId="13D831AD" w14:textId="77777777" w:rsidR="00C21A44" w:rsidRPr="00FA6ED3" w:rsidRDefault="00C21A44" w:rsidP="00827913">
      <w:pPr>
        <w:ind w:firstLine="1122"/>
        <w:jc w:val="center"/>
      </w:pPr>
    </w:p>
    <w:p w14:paraId="67F67976" w14:textId="77777777" w:rsidR="009E3E22" w:rsidRDefault="009E3E22" w:rsidP="009E3E22">
      <w:pPr>
        <w:jc w:val="center"/>
        <w:rPr>
          <w:b/>
        </w:rPr>
      </w:pPr>
      <w:r>
        <w:rPr>
          <w:b/>
        </w:rPr>
        <w:t>V</w:t>
      </w:r>
      <w:r w:rsidRPr="00FA6ED3">
        <w:rPr>
          <w:b/>
        </w:rPr>
        <w:t xml:space="preserve"> </w:t>
      </w:r>
      <w:r>
        <w:rPr>
          <w:b/>
        </w:rPr>
        <w:t>SKYRIUS</w:t>
      </w:r>
    </w:p>
    <w:p w14:paraId="759E85DF" w14:textId="77777777" w:rsidR="009E3E22" w:rsidRDefault="009E3E22" w:rsidP="009E3E22">
      <w:pPr>
        <w:jc w:val="center"/>
        <w:rPr>
          <w:b/>
        </w:rPr>
      </w:pPr>
      <w:r w:rsidRPr="00FA6ED3">
        <w:rPr>
          <w:b/>
        </w:rPr>
        <w:t>PRIĖMIMO SĄLYGOS</w:t>
      </w:r>
    </w:p>
    <w:p w14:paraId="5D82AC54" w14:textId="77777777" w:rsidR="009E3E22" w:rsidRDefault="009E3E22" w:rsidP="00827913">
      <w:pPr>
        <w:ind w:firstLine="720"/>
        <w:jc w:val="center"/>
        <w:rPr>
          <w:b/>
        </w:rPr>
      </w:pPr>
    </w:p>
    <w:p w14:paraId="7919F724" w14:textId="3C2A08ED" w:rsidR="009E3E22" w:rsidRPr="00FA6ED3" w:rsidRDefault="009E3E22" w:rsidP="009E3E22">
      <w:pPr>
        <w:ind w:firstLine="720"/>
        <w:jc w:val="both"/>
      </w:pPr>
      <w:r>
        <w:t xml:space="preserve">9. Seniūnijų komandos preliminarias varžybų paraiškas (forma pridedama) pateikia </w:t>
      </w:r>
      <w:r w:rsidR="00C21A44">
        <w:t xml:space="preserve">Žaidynių </w:t>
      </w:r>
      <w:r w:rsidR="0096475D">
        <w:t>sekretorei</w:t>
      </w:r>
      <w:r>
        <w:t xml:space="preserve"> iki šių metų </w:t>
      </w:r>
      <w:r w:rsidR="00A60AD4">
        <w:t>gegužės</w:t>
      </w:r>
      <w:r w:rsidR="00827913">
        <w:t xml:space="preserve"> </w:t>
      </w:r>
      <w:r w:rsidR="00A60AD4">
        <w:t>20</w:t>
      </w:r>
      <w:r>
        <w:t xml:space="preserve"> d</w:t>
      </w:r>
      <w:r w:rsidR="00C21A44">
        <w:t xml:space="preserve">. </w:t>
      </w:r>
      <w:hyperlink r:id="rId9" w:history="1">
        <w:r w:rsidR="0096475D" w:rsidRPr="00016B81">
          <w:rPr>
            <w:rStyle w:val="Hipersaitas"/>
          </w:rPr>
          <w:t>loreta.arminiene@kazlurudossportocentras.lt</w:t>
        </w:r>
      </w:hyperlink>
      <w:r w:rsidR="002E2EE5">
        <w:t xml:space="preserve"> </w:t>
      </w:r>
      <w:r>
        <w:t>Komandų vadovai vardines paraiškas (forma pridedama), patvirtintas gydytojo ir seniūno, pristato varžybų metu teisėjų kolegijai.</w:t>
      </w:r>
    </w:p>
    <w:p w14:paraId="447FBAC7" w14:textId="77777777" w:rsidR="00827913" w:rsidRDefault="00827913" w:rsidP="00DF2B3D">
      <w:pPr>
        <w:rPr>
          <w:b/>
        </w:rPr>
      </w:pPr>
    </w:p>
    <w:p w14:paraId="732D4612" w14:textId="77777777" w:rsidR="00BA12DD" w:rsidRDefault="00BA12DD" w:rsidP="009E3E22">
      <w:pPr>
        <w:jc w:val="center"/>
        <w:rPr>
          <w:b/>
        </w:rPr>
      </w:pPr>
    </w:p>
    <w:p w14:paraId="2AE62251" w14:textId="77777777" w:rsidR="009E3E22" w:rsidRDefault="009E3E22" w:rsidP="009E3E22">
      <w:pPr>
        <w:jc w:val="center"/>
        <w:rPr>
          <w:b/>
        </w:rPr>
      </w:pPr>
      <w:r>
        <w:rPr>
          <w:b/>
        </w:rPr>
        <w:t>VI</w:t>
      </w:r>
      <w:r w:rsidRPr="00FA6ED3">
        <w:rPr>
          <w:b/>
        </w:rPr>
        <w:t xml:space="preserve"> </w:t>
      </w:r>
      <w:r>
        <w:rPr>
          <w:b/>
        </w:rPr>
        <w:t>SKYRIUS</w:t>
      </w:r>
    </w:p>
    <w:p w14:paraId="59BF47FA" w14:textId="77777777" w:rsidR="009E3E22" w:rsidRDefault="009E3E22" w:rsidP="009E3E22">
      <w:pPr>
        <w:jc w:val="center"/>
        <w:rPr>
          <w:b/>
          <w:bCs/>
        </w:rPr>
      </w:pPr>
      <w:r>
        <w:rPr>
          <w:b/>
          <w:bCs/>
        </w:rPr>
        <w:t>ATSKIRŲ SPORTO ŠAKŲ PROGRAMA</w:t>
      </w:r>
    </w:p>
    <w:p w14:paraId="1A3937C3" w14:textId="77777777" w:rsidR="009E3E22" w:rsidRDefault="009E3E22" w:rsidP="009E3E22">
      <w:pPr>
        <w:jc w:val="center"/>
        <w:rPr>
          <w:b/>
        </w:rPr>
      </w:pPr>
    </w:p>
    <w:p w14:paraId="201CE392" w14:textId="77777777" w:rsidR="002E2EE5" w:rsidRDefault="002E2EE5" w:rsidP="009E3E22">
      <w:pPr>
        <w:jc w:val="center"/>
        <w:rPr>
          <w:b/>
        </w:rPr>
      </w:pPr>
    </w:p>
    <w:tbl>
      <w:tblPr>
        <w:tblpPr w:leftFromText="180" w:rightFromText="180" w:vertAnchor="text" w:horzAnchor="margin" w:tblpXSpec="center" w:tblpY="71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8"/>
        <w:gridCol w:w="1770"/>
        <w:gridCol w:w="2835"/>
        <w:gridCol w:w="1693"/>
        <w:gridCol w:w="2134"/>
      </w:tblGrid>
      <w:tr w:rsidR="009E3E22" w14:paraId="799EE76E" w14:textId="77777777" w:rsidTr="00560C34">
        <w:trPr>
          <w:trHeight w:val="550"/>
        </w:trPr>
        <w:tc>
          <w:tcPr>
            <w:tcW w:w="748" w:type="dxa"/>
          </w:tcPr>
          <w:p w14:paraId="0F532691" w14:textId="77777777" w:rsidR="009E3E22" w:rsidRPr="00C466CB" w:rsidRDefault="009E3E22" w:rsidP="00560C34">
            <w:pPr>
              <w:pStyle w:val="Sraopastraip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Eil. N</w:t>
            </w:r>
            <w:r w:rsidRPr="00C466CB">
              <w:rPr>
                <w:b/>
                <w:bCs/>
              </w:rPr>
              <w:t>r</w:t>
            </w:r>
            <w:r>
              <w:rPr>
                <w:b/>
                <w:bCs/>
              </w:rPr>
              <w:t>.</w:t>
            </w:r>
          </w:p>
        </w:tc>
        <w:tc>
          <w:tcPr>
            <w:tcW w:w="1770" w:type="dxa"/>
          </w:tcPr>
          <w:p w14:paraId="03FB49F1" w14:textId="77777777" w:rsidR="009E3E22" w:rsidRPr="00C466CB" w:rsidRDefault="009E3E22" w:rsidP="00560C34">
            <w:pPr>
              <w:pStyle w:val="Sraopastraipa"/>
              <w:ind w:left="0"/>
              <w:rPr>
                <w:b/>
                <w:bCs/>
              </w:rPr>
            </w:pPr>
            <w:r w:rsidRPr="00C466CB">
              <w:rPr>
                <w:b/>
                <w:bCs/>
              </w:rPr>
              <w:t>Sporto šakos pavadinimas</w:t>
            </w:r>
          </w:p>
        </w:tc>
        <w:tc>
          <w:tcPr>
            <w:tcW w:w="2835" w:type="dxa"/>
          </w:tcPr>
          <w:p w14:paraId="5A505E0B" w14:textId="77777777" w:rsidR="009E3E22" w:rsidRPr="00C466CB" w:rsidRDefault="009E3E22" w:rsidP="00560C34">
            <w:pPr>
              <w:pStyle w:val="Sraopastraipa"/>
              <w:ind w:left="0"/>
              <w:rPr>
                <w:b/>
                <w:bCs/>
              </w:rPr>
            </w:pPr>
            <w:r w:rsidRPr="00C466CB">
              <w:rPr>
                <w:b/>
                <w:bCs/>
              </w:rPr>
              <w:t>Komandų sudėtys</w:t>
            </w:r>
          </w:p>
        </w:tc>
        <w:tc>
          <w:tcPr>
            <w:tcW w:w="1693" w:type="dxa"/>
          </w:tcPr>
          <w:p w14:paraId="5834AE60" w14:textId="77777777" w:rsidR="009E3E22" w:rsidRPr="00C466CB" w:rsidRDefault="009E3E22" w:rsidP="00560C34">
            <w:pPr>
              <w:pStyle w:val="Sraopastraipa"/>
              <w:ind w:left="0"/>
              <w:rPr>
                <w:b/>
                <w:bCs/>
              </w:rPr>
            </w:pPr>
            <w:r w:rsidRPr="00C466CB">
              <w:rPr>
                <w:b/>
                <w:bCs/>
              </w:rPr>
              <w:t>Papildoma informacija</w:t>
            </w:r>
          </w:p>
        </w:tc>
        <w:tc>
          <w:tcPr>
            <w:tcW w:w="2134" w:type="dxa"/>
          </w:tcPr>
          <w:p w14:paraId="781285AB" w14:textId="77777777" w:rsidR="009E3E22" w:rsidRPr="00C466CB" w:rsidRDefault="009E3E22" w:rsidP="00560C34">
            <w:pPr>
              <w:pStyle w:val="Sraopastraip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Dalyviai ir jų amžius</w:t>
            </w:r>
          </w:p>
        </w:tc>
      </w:tr>
      <w:tr w:rsidR="009E3E22" w14:paraId="696BE305" w14:textId="77777777" w:rsidTr="00560C34">
        <w:trPr>
          <w:trHeight w:val="825"/>
        </w:trPr>
        <w:tc>
          <w:tcPr>
            <w:tcW w:w="748" w:type="dxa"/>
          </w:tcPr>
          <w:p w14:paraId="60215FF8" w14:textId="77777777" w:rsidR="009E3E22" w:rsidRPr="00C466CB" w:rsidRDefault="009E3E22" w:rsidP="00560C34">
            <w:pPr>
              <w:pStyle w:val="Sraopastraipa"/>
              <w:ind w:left="0"/>
              <w:rPr>
                <w:b/>
                <w:bCs/>
              </w:rPr>
            </w:pPr>
            <w:r w:rsidRPr="00C466CB">
              <w:rPr>
                <w:b/>
                <w:bCs/>
              </w:rPr>
              <w:t>1.</w:t>
            </w:r>
          </w:p>
        </w:tc>
        <w:tc>
          <w:tcPr>
            <w:tcW w:w="1770" w:type="dxa"/>
          </w:tcPr>
          <w:p w14:paraId="7B6B946B" w14:textId="77777777" w:rsidR="009E3E22" w:rsidRPr="00C466CB" w:rsidRDefault="009E3E22" w:rsidP="00560C34">
            <w:pPr>
              <w:pStyle w:val="Sraopastraipa"/>
              <w:ind w:left="0"/>
              <w:rPr>
                <w:b/>
                <w:bCs/>
              </w:rPr>
            </w:pPr>
            <w:r w:rsidRPr="00C466CB">
              <w:rPr>
                <w:b/>
                <w:bCs/>
              </w:rPr>
              <w:t xml:space="preserve">Futbolas </w:t>
            </w:r>
            <w:r w:rsidR="002E2EE5">
              <w:rPr>
                <w:b/>
                <w:bCs/>
              </w:rPr>
              <w:t>6</w:t>
            </w:r>
            <w:r w:rsidRPr="00C466CB">
              <w:rPr>
                <w:b/>
                <w:bCs/>
              </w:rPr>
              <w:t xml:space="preserve"> x </w:t>
            </w:r>
            <w:r w:rsidR="002E2EE5">
              <w:rPr>
                <w:b/>
                <w:bCs/>
              </w:rPr>
              <w:t>6</w:t>
            </w:r>
          </w:p>
        </w:tc>
        <w:tc>
          <w:tcPr>
            <w:tcW w:w="2835" w:type="dxa"/>
          </w:tcPr>
          <w:p w14:paraId="6929B937" w14:textId="77777777" w:rsidR="009E3E22" w:rsidRPr="00874D91" w:rsidRDefault="002E2EE5" w:rsidP="00560C34">
            <w:pPr>
              <w:pStyle w:val="Sraopastraipa"/>
              <w:ind w:left="0"/>
            </w:pPr>
            <w:r>
              <w:t>6</w:t>
            </w:r>
            <w:r w:rsidR="009E3E22" w:rsidRPr="00874D91">
              <w:t xml:space="preserve"> žaidėjai</w:t>
            </w:r>
            <w:r>
              <w:t xml:space="preserve"> su vartininku</w:t>
            </w:r>
            <w:r w:rsidR="009E3E22" w:rsidRPr="00874D91">
              <w:t>, 2 atsarginiai,</w:t>
            </w:r>
            <w:r w:rsidR="009E3E22">
              <w:t xml:space="preserve"> vadovas</w:t>
            </w:r>
            <w:r>
              <w:t xml:space="preserve">, </w:t>
            </w:r>
            <w:r w:rsidR="009E3E22">
              <w:t>treneris.</w:t>
            </w:r>
            <w:r w:rsidR="009E3E22" w:rsidRPr="00874D91">
              <w:t xml:space="preserve"> Viso </w:t>
            </w:r>
            <w:r>
              <w:t>10</w:t>
            </w:r>
            <w:r w:rsidR="009E3E22" w:rsidRPr="00874D91">
              <w:t xml:space="preserve"> dalyviai.</w:t>
            </w:r>
          </w:p>
        </w:tc>
        <w:tc>
          <w:tcPr>
            <w:tcW w:w="1693" w:type="dxa"/>
          </w:tcPr>
          <w:p w14:paraId="00B36600" w14:textId="77777777" w:rsidR="009E3E22" w:rsidRPr="005B6840" w:rsidRDefault="009E3E22" w:rsidP="00560C34">
            <w:pPr>
              <w:pStyle w:val="Sraopastraipa"/>
              <w:ind w:left="0"/>
            </w:pPr>
            <w:r w:rsidRPr="005B6840">
              <w:t>Du kėliniai po 15 minučių.</w:t>
            </w:r>
          </w:p>
        </w:tc>
        <w:tc>
          <w:tcPr>
            <w:tcW w:w="2134" w:type="dxa"/>
          </w:tcPr>
          <w:p w14:paraId="7D5CBA81" w14:textId="77777777" w:rsidR="009E3E22" w:rsidRPr="005B6840" w:rsidRDefault="009E3E22" w:rsidP="00560C34">
            <w:pPr>
              <w:pStyle w:val="Sraopastraipa"/>
              <w:ind w:left="0"/>
            </w:pPr>
            <w:r w:rsidRPr="005B6840">
              <w:t>Vyrų grupė</w:t>
            </w:r>
          </w:p>
        </w:tc>
      </w:tr>
      <w:tr w:rsidR="009E3E22" w14:paraId="09782DEE" w14:textId="77777777" w:rsidTr="006D5EB1">
        <w:trPr>
          <w:trHeight w:val="1152"/>
        </w:trPr>
        <w:tc>
          <w:tcPr>
            <w:tcW w:w="748" w:type="dxa"/>
          </w:tcPr>
          <w:p w14:paraId="6AF11B71" w14:textId="77777777" w:rsidR="009E3E22" w:rsidRPr="00C466CB" w:rsidRDefault="009E3E22" w:rsidP="00560C34">
            <w:pPr>
              <w:pStyle w:val="Sraopastraipa"/>
              <w:ind w:left="0"/>
              <w:rPr>
                <w:b/>
                <w:bCs/>
              </w:rPr>
            </w:pPr>
            <w:r w:rsidRPr="00C466CB">
              <w:rPr>
                <w:b/>
                <w:bCs/>
              </w:rPr>
              <w:t>2.</w:t>
            </w:r>
          </w:p>
        </w:tc>
        <w:tc>
          <w:tcPr>
            <w:tcW w:w="1770" w:type="dxa"/>
          </w:tcPr>
          <w:p w14:paraId="3EB6BC15" w14:textId="77777777" w:rsidR="009E3E22" w:rsidRDefault="009E3E22" w:rsidP="00560C34">
            <w:pPr>
              <w:pStyle w:val="Sraopastraipa"/>
              <w:ind w:left="0"/>
              <w:rPr>
                <w:b/>
                <w:bCs/>
              </w:rPr>
            </w:pPr>
            <w:r w:rsidRPr="00C466CB">
              <w:rPr>
                <w:b/>
                <w:bCs/>
              </w:rPr>
              <w:t>Krepšinis 3 x 3</w:t>
            </w:r>
          </w:p>
          <w:p w14:paraId="035A3931" w14:textId="77777777" w:rsidR="002E2EE5" w:rsidRPr="00C466CB" w:rsidRDefault="002E2EE5" w:rsidP="00560C34">
            <w:pPr>
              <w:pStyle w:val="Sraopastraip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VYRAI</w:t>
            </w:r>
          </w:p>
        </w:tc>
        <w:tc>
          <w:tcPr>
            <w:tcW w:w="2835" w:type="dxa"/>
          </w:tcPr>
          <w:p w14:paraId="3750ABD2" w14:textId="77777777" w:rsidR="009E3E22" w:rsidRPr="00874D91" w:rsidRDefault="009E3E22" w:rsidP="00560C34">
            <w:pPr>
              <w:pStyle w:val="Sraopastraipa"/>
              <w:ind w:left="0"/>
            </w:pPr>
            <w:r w:rsidRPr="00874D91">
              <w:t>3 žaidėjai</w:t>
            </w:r>
            <w:r w:rsidR="002E2EE5">
              <w:t xml:space="preserve"> </w:t>
            </w:r>
            <w:r w:rsidRPr="00874D91">
              <w:t>1 atsarginis ir vadovas</w:t>
            </w:r>
            <w:r w:rsidR="002E2EE5">
              <w:t xml:space="preserve">, </w:t>
            </w:r>
            <w:r w:rsidRPr="00874D91">
              <w:t>treneris.</w:t>
            </w:r>
            <w:r>
              <w:t xml:space="preserve"> Viso </w:t>
            </w:r>
            <w:r w:rsidR="002E2EE5">
              <w:t>6</w:t>
            </w:r>
            <w:r>
              <w:t xml:space="preserve"> dalyviai.</w:t>
            </w:r>
          </w:p>
        </w:tc>
        <w:tc>
          <w:tcPr>
            <w:tcW w:w="1693" w:type="dxa"/>
          </w:tcPr>
          <w:p w14:paraId="2CDC78C6" w14:textId="77777777" w:rsidR="009E3E22" w:rsidRPr="005B6840" w:rsidRDefault="009E3E22" w:rsidP="00560C34">
            <w:pPr>
              <w:pStyle w:val="Sraopastraipa"/>
              <w:ind w:left="0"/>
            </w:pPr>
            <w:r w:rsidRPr="005B6840">
              <w:t>Rungtynių trukmė 10min., nestabdant laiko.</w:t>
            </w:r>
          </w:p>
        </w:tc>
        <w:tc>
          <w:tcPr>
            <w:tcW w:w="2134" w:type="dxa"/>
          </w:tcPr>
          <w:p w14:paraId="21120379" w14:textId="77777777" w:rsidR="002E2EE5" w:rsidRPr="005B6840" w:rsidRDefault="009E3E22" w:rsidP="002E2EE5">
            <w:pPr>
              <w:pStyle w:val="Sraopastraipa"/>
              <w:ind w:left="0"/>
            </w:pPr>
            <w:r w:rsidRPr="005B6840">
              <w:t>Vyrų grupė</w:t>
            </w:r>
            <w:r w:rsidRPr="005B6840">
              <w:br/>
            </w:r>
            <w:r w:rsidR="002E2EE5" w:rsidRPr="005B6840">
              <w:t>18</w:t>
            </w:r>
            <w:r w:rsidRPr="005B6840">
              <w:t>-</w:t>
            </w:r>
            <w:r w:rsidR="002E2EE5" w:rsidRPr="005B6840">
              <w:t>39</w:t>
            </w:r>
            <w:r w:rsidRPr="005B6840">
              <w:t xml:space="preserve"> metų</w:t>
            </w:r>
          </w:p>
          <w:p w14:paraId="4B1BEDA2" w14:textId="001D0570" w:rsidR="009E3E22" w:rsidRPr="005B6840" w:rsidRDefault="002E2EE5" w:rsidP="00560C34">
            <w:pPr>
              <w:pStyle w:val="Sraopastraipa"/>
              <w:ind w:left="0"/>
            </w:pPr>
            <w:r w:rsidRPr="005B6840">
              <w:t>(200</w:t>
            </w:r>
            <w:r w:rsidR="00467849">
              <w:t>8</w:t>
            </w:r>
            <w:r w:rsidRPr="005B6840">
              <w:t>-198</w:t>
            </w:r>
            <w:r w:rsidR="00467849">
              <w:t>7</w:t>
            </w:r>
            <w:r w:rsidRPr="005B6840">
              <w:t xml:space="preserve"> </w:t>
            </w:r>
            <w:proofErr w:type="spellStart"/>
            <w:r w:rsidRPr="005B6840">
              <w:t>m.g</w:t>
            </w:r>
            <w:proofErr w:type="spellEnd"/>
            <w:r w:rsidRPr="005B6840">
              <w:t>.)</w:t>
            </w:r>
          </w:p>
        </w:tc>
      </w:tr>
      <w:tr w:rsidR="002E2EE5" w14:paraId="5FE4767B" w14:textId="77777777" w:rsidTr="006D5EB1">
        <w:trPr>
          <w:trHeight w:val="1171"/>
        </w:trPr>
        <w:tc>
          <w:tcPr>
            <w:tcW w:w="748" w:type="dxa"/>
          </w:tcPr>
          <w:p w14:paraId="6286C146" w14:textId="77777777" w:rsidR="002E2EE5" w:rsidRPr="00C466CB" w:rsidRDefault="002E2EE5" w:rsidP="002E2EE5">
            <w:pPr>
              <w:pStyle w:val="Sraopastraip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1770" w:type="dxa"/>
          </w:tcPr>
          <w:p w14:paraId="66B19503" w14:textId="77777777" w:rsidR="002E2EE5" w:rsidRDefault="002E2EE5" w:rsidP="002E2EE5">
            <w:pPr>
              <w:pStyle w:val="Sraopastraipa"/>
              <w:ind w:left="0"/>
              <w:rPr>
                <w:b/>
                <w:bCs/>
              </w:rPr>
            </w:pPr>
            <w:r w:rsidRPr="00C466CB">
              <w:rPr>
                <w:b/>
                <w:bCs/>
              </w:rPr>
              <w:t>Krepšinis 3 x 3</w:t>
            </w:r>
          </w:p>
          <w:p w14:paraId="45AE7439" w14:textId="74663FF9" w:rsidR="002E2EE5" w:rsidRPr="00C466CB" w:rsidRDefault="002E2EE5" w:rsidP="002E2EE5">
            <w:pPr>
              <w:pStyle w:val="Sraopastraip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VYRAI (Senjora</w:t>
            </w:r>
            <w:r w:rsidR="00467849">
              <w:rPr>
                <w:b/>
                <w:bCs/>
              </w:rPr>
              <w:t>i</w:t>
            </w:r>
            <w:r>
              <w:rPr>
                <w:b/>
                <w:bCs/>
              </w:rPr>
              <w:t>)</w:t>
            </w:r>
          </w:p>
        </w:tc>
        <w:tc>
          <w:tcPr>
            <w:tcW w:w="2835" w:type="dxa"/>
          </w:tcPr>
          <w:p w14:paraId="50AD8A45" w14:textId="77777777" w:rsidR="002E2EE5" w:rsidRPr="00874D91" w:rsidRDefault="002E2EE5" w:rsidP="002E2EE5">
            <w:pPr>
              <w:pStyle w:val="Sraopastraipa"/>
              <w:ind w:left="0"/>
            </w:pPr>
            <w:r w:rsidRPr="00874D91">
              <w:t>3 žaidėjai</w:t>
            </w:r>
            <w:r>
              <w:t xml:space="preserve"> </w:t>
            </w:r>
            <w:r w:rsidRPr="00874D91">
              <w:t>1 atsarginis ir vadovas</w:t>
            </w:r>
            <w:r>
              <w:t xml:space="preserve">, </w:t>
            </w:r>
            <w:r w:rsidRPr="00874D91">
              <w:t>treneris.</w:t>
            </w:r>
            <w:r>
              <w:t xml:space="preserve"> Viso 6 dalyviai.</w:t>
            </w:r>
          </w:p>
        </w:tc>
        <w:tc>
          <w:tcPr>
            <w:tcW w:w="1693" w:type="dxa"/>
          </w:tcPr>
          <w:p w14:paraId="2C9E518F" w14:textId="77777777" w:rsidR="002E2EE5" w:rsidRPr="005B6840" w:rsidRDefault="002E2EE5" w:rsidP="002E2EE5">
            <w:pPr>
              <w:pStyle w:val="Sraopastraipa"/>
              <w:ind w:left="0"/>
            </w:pPr>
            <w:r w:rsidRPr="005B6840">
              <w:t>Rungtynių trukmė 10min., nestabdant laiko.</w:t>
            </w:r>
          </w:p>
        </w:tc>
        <w:tc>
          <w:tcPr>
            <w:tcW w:w="2134" w:type="dxa"/>
          </w:tcPr>
          <w:p w14:paraId="50ABA248" w14:textId="77777777" w:rsidR="002E2EE5" w:rsidRPr="005B6840" w:rsidRDefault="002E2EE5" w:rsidP="002E2EE5">
            <w:pPr>
              <w:pStyle w:val="Sraopastraipa"/>
              <w:ind w:left="0"/>
            </w:pPr>
            <w:r w:rsidRPr="005B6840">
              <w:t>Senjorai: 40+m.</w:t>
            </w:r>
          </w:p>
          <w:p w14:paraId="637D7AFF" w14:textId="550C667B" w:rsidR="002E2EE5" w:rsidRPr="005B6840" w:rsidRDefault="002E2EE5" w:rsidP="002E2EE5">
            <w:pPr>
              <w:pStyle w:val="Sraopastraipa"/>
              <w:ind w:left="0"/>
            </w:pPr>
            <w:r w:rsidRPr="005B6840">
              <w:t>(198</w:t>
            </w:r>
            <w:r w:rsidR="00467849">
              <w:t>6</w:t>
            </w:r>
            <w:r w:rsidRPr="005B6840">
              <w:t xml:space="preserve"> </w:t>
            </w:r>
            <w:proofErr w:type="spellStart"/>
            <w:r w:rsidRPr="005B6840">
              <w:t>m.g</w:t>
            </w:r>
            <w:proofErr w:type="spellEnd"/>
            <w:r w:rsidRPr="005B6840">
              <w:t>. ir vyresni)</w:t>
            </w:r>
          </w:p>
        </w:tc>
      </w:tr>
      <w:tr w:rsidR="002E2EE5" w14:paraId="1EF615AA" w14:textId="77777777" w:rsidTr="006D5EB1">
        <w:trPr>
          <w:trHeight w:val="1064"/>
        </w:trPr>
        <w:tc>
          <w:tcPr>
            <w:tcW w:w="748" w:type="dxa"/>
          </w:tcPr>
          <w:p w14:paraId="5AA23176" w14:textId="77777777" w:rsidR="002E2EE5" w:rsidRDefault="006D5EB1" w:rsidP="002E2EE5">
            <w:pPr>
              <w:pStyle w:val="Sraopastraip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1770" w:type="dxa"/>
          </w:tcPr>
          <w:p w14:paraId="1B506179" w14:textId="77777777" w:rsidR="002E2EE5" w:rsidRDefault="002E2EE5" w:rsidP="002E2EE5">
            <w:pPr>
              <w:pStyle w:val="Sraopastraipa"/>
              <w:ind w:left="0"/>
              <w:rPr>
                <w:b/>
                <w:bCs/>
              </w:rPr>
            </w:pPr>
            <w:r w:rsidRPr="00C466CB">
              <w:rPr>
                <w:b/>
                <w:bCs/>
              </w:rPr>
              <w:t>Krepšinis 3 x 3</w:t>
            </w:r>
          </w:p>
          <w:p w14:paraId="75B81E1E" w14:textId="77777777" w:rsidR="002E2EE5" w:rsidRPr="00C466CB" w:rsidRDefault="002E2EE5" w:rsidP="002E2EE5">
            <w:pPr>
              <w:pStyle w:val="Sraopastraip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MOTERYS</w:t>
            </w:r>
          </w:p>
        </w:tc>
        <w:tc>
          <w:tcPr>
            <w:tcW w:w="2835" w:type="dxa"/>
          </w:tcPr>
          <w:p w14:paraId="336869D3" w14:textId="77777777" w:rsidR="002E2EE5" w:rsidRPr="00874D91" w:rsidRDefault="002E2EE5" w:rsidP="002E2EE5">
            <w:pPr>
              <w:pStyle w:val="Sraopastraipa"/>
              <w:ind w:left="0"/>
            </w:pPr>
            <w:r w:rsidRPr="00874D91">
              <w:t>3 žaidėj</w:t>
            </w:r>
            <w:r w:rsidR="006D5EB1">
              <w:t>os</w:t>
            </w:r>
            <w:r>
              <w:t xml:space="preserve"> </w:t>
            </w:r>
            <w:r w:rsidRPr="00874D91">
              <w:t>1 atsargin</w:t>
            </w:r>
            <w:r w:rsidR="006D5EB1">
              <w:t>ė</w:t>
            </w:r>
            <w:r w:rsidRPr="00874D91">
              <w:t xml:space="preserve"> ir vadovas</w:t>
            </w:r>
            <w:r>
              <w:t xml:space="preserve">, </w:t>
            </w:r>
            <w:r w:rsidRPr="00874D91">
              <w:t>treneris.</w:t>
            </w:r>
            <w:r>
              <w:t xml:space="preserve"> Viso 6 dalyviai.</w:t>
            </w:r>
          </w:p>
        </w:tc>
        <w:tc>
          <w:tcPr>
            <w:tcW w:w="1693" w:type="dxa"/>
          </w:tcPr>
          <w:p w14:paraId="47B0801F" w14:textId="77777777" w:rsidR="002E2EE5" w:rsidRPr="005B6840" w:rsidRDefault="002E2EE5" w:rsidP="002E2EE5">
            <w:pPr>
              <w:pStyle w:val="Sraopastraipa"/>
              <w:ind w:left="0"/>
            </w:pPr>
            <w:r w:rsidRPr="005B6840">
              <w:t>Rungtynių trukmė 10min., nestabdant laiko.</w:t>
            </w:r>
          </w:p>
        </w:tc>
        <w:tc>
          <w:tcPr>
            <w:tcW w:w="2134" w:type="dxa"/>
          </w:tcPr>
          <w:p w14:paraId="592FEF24" w14:textId="77777777" w:rsidR="002E2EE5" w:rsidRPr="005B6840" w:rsidRDefault="006D5EB1" w:rsidP="002E2EE5">
            <w:pPr>
              <w:pStyle w:val="Sraopastraipa"/>
              <w:ind w:left="0"/>
            </w:pPr>
            <w:r w:rsidRPr="005B6840">
              <w:t>Moterų</w:t>
            </w:r>
            <w:r w:rsidR="002E2EE5" w:rsidRPr="005B6840">
              <w:t xml:space="preserve"> grupė</w:t>
            </w:r>
            <w:r w:rsidR="002E2EE5" w:rsidRPr="005B6840">
              <w:br/>
              <w:t>18</w:t>
            </w:r>
            <w:r w:rsidRPr="005B6840">
              <w:t>+</w:t>
            </w:r>
            <w:r w:rsidR="002E2EE5" w:rsidRPr="005B6840">
              <w:t>m</w:t>
            </w:r>
            <w:r w:rsidRPr="005B6840">
              <w:t>.</w:t>
            </w:r>
          </w:p>
        </w:tc>
      </w:tr>
      <w:tr w:rsidR="002E2EE5" w14:paraId="6B221787" w14:textId="77777777" w:rsidTr="00560C34">
        <w:trPr>
          <w:trHeight w:val="550"/>
        </w:trPr>
        <w:tc>
          <w:tcPr>
            <w:tcW w:w="748" w:type="dxa"/>
          </w:tcPr>
          <w:p w14:paraId="61A9EF93" w14:textId="77777777" w:rsidR="002E2EE5" w:rsidRPr="00C466CB" w:rsidRDefault="006D5EB1" w:rsidP="002E2EE5">
            <w:pPr>
              <w:pStyle w:val="Sraopastraip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1770" w:type="dxa"/>
          </w:tcPr>
          <w:p w14:paraId="4F58CBEB" w14:textId="1B8D0898" w:rsidR="002E2EE5" w:rsidRDefault="002E2EE5" w:rsidP="002E2EE5">
            <w:pPr>
              <w:pStyle w:val="Sraopastraipa"/>
              <w:ind w:left="0"/>
              <w:rPr>
                <w:b/>
                <w:bCs/>
              </w:rPr>
            </w:pPr>
            <w:r w:rsidRPr="00C466CB">
              <w:rPr>
                <w:b/>
                <w:bCs/>
              </w:rPr>
              <w:t>Tinklinis</w:t>
            </w:r>
          </w:p>
          <w:p w14:paraId="600477CC" w14:textId="473A794E" w:rsidR="00467849" w:rsidRDefault="006D5EB1" w:rsidP="002E2EE5">
            <w:pPr>
              <w:pStyle w:val="Sraopastraip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VYRAI</w:t>
            </w:r>
            <w:r w:rsidR="00467849">
              <w:rPr>
                <w:b/>
                <w:bCs/>
              </w:rPr>
              <w:t xml:space="preserve"> 2x2</w:t>
            </w:r>
          </w:p>
          <w:p w14:paraId="1C93D755" w14:textId="159343FB" w:rsidR="006D5EB1" w:rsidRPr="00C466CB" w:rsidRDefault="006D5EB1" w:rsidP="002E2EE5">
            <w:pPr>
              <w:pStyle w:val="Sraopastraip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MOTERYS</w:t>
            </w:r>
            <w:r w:rsidR="00467849">
              <w:rPr>
                <w:b/>
                <w:bCs/>
              </w:rPr>
              <w:t xml:space="preserve"> 4x4</w:t>
            </w:r>
          </w:p>
        </w:tc>
        <w:tc>
          <w:tcPr>
            <w:tcW w:w="2835" w:type="dxa"/>
          </w:tcPr>
          <w:p w14:paraId="70855EFF" w14:textId="77777777" w:rsidR="002E2EE5" w:rsidRDefault="00467849" w:rsidP="002E2EE5">
            <w:pPr>
              <w:pStyle w:val="Sraopastraipa"/>
              <w:ind w:left="0"/>
            </w:pPr>
            <w:r>
              <w:t>Vyrų: 2</w:t>
            </w:r>
            <w:r w:rsidR="002E2EE5" w:rsidRPr="00874D91">
              <w:t xml:space="preserve"> žaidėjai, 1 atsarginis ir vadovas</w:t>
            </w:r>
            <w:r w:rsidR="006D5EB1">
              <w:t>,</w:t>
            </w:r>
            <w:r w:rsidR="002E2EE5" w:rsidRPr="00874D91">
              <w:t xml:space="preserve"> treneris.</w:t>
            </w:r>
            <w:r w:rsidR="002E2EE5">
              <w:t xml:space="preserve"> Viso </w:t>
            </w:r>
            <w:r>
              <w:t>5</w:t>
            </w:r>
            <w:r w:rsidR="002E2EE5">
              <w:t xml:space="preserve"> dalyviai.</w:t>
            </w:r>
          </w:p>
          <w:p w14:paraId="6EB88D00" w14:textId="7A6908C3" w:rsidR="00467849" w:rsidRPr="00874D91" w:rsidRDefault="00467849" w:rsidP="002E2EE5">
            <w:pPr>
              <w:pStyle w:val="Sraopastraipa"/>
              <w:ind w:left="0"/>
            </w:pPr>
            <w:r>
              <w:t>Moterų</w:t>
            </w:r>
            <w:r>
              <w:t xml:space="preserve">: </w:t>
            </w:r>
            <w:r>
              <w:t>4</w:t>
            </w:r>
            <w:r w:rsidRPr="00874D91">
              <w:t xml:space="preserve"> žaidėj</w:t>
            </w:r>
            <w:r>
              <w:t>os</w:t>
            </w:r>
            <w:r w:rsidRPr="00874D91">
              <w:t>, 1 atsargin</w:t>
            </w:r>
            <w:r>
              <w:t>ė</w:t>
            </w:r>
            <w:r w:rsidRPr="00874D91">
              <w:t xml:space="preserve"> ir vadovas</w:t>
            </w:r>
            <w:r>
              <w:t>,</w:t>
            </w:r>
            <w:r w:rsidRPr="00874D91">
              <w:t xml:space="preserve"> treneris.</w:t>
            </w:r>
            <w:r>
              <w:t xml:space="preserve"> Viso </w:t>
            </w:r>
            <w:r>
              <w:t>7</w:t>
            </w:r>
            <w:r>
              <w:t xml:space="preserve"> dalyviai.</w:t>
            </w:r>
          </w:p>
        </w:tc>
        <w:tc>
          <w:tcPr>
            <w:tcW w:w="1693" w:type="dxa"/>
          </w:tcPr>
          <w:p w14:paraId="390630E3" w14:textId="77777777" w:rsidR="002E2EE5" w:rsidRPr="005B6840" w:rsidRDefault="002E2EE5" w:rsidP="002E2EE5">
            <w:pPr>
              <w:pStyle w:val="Sraopastraipa"/>
              <w:ind w:left="0"/>
            </w:pPr>
            <w:r w:rsidRPr="005B6840">
              <w:t>Informacija vietoje.</w:t>
            </w:r>
          </w:p>
        </w:tc>
        <w:tc>
          <w:tcPr>
            <w:tcW w:w="2134" w:type="dxa"/>
          </w:tcPr>
          <w:p w14:paraId="3D8E3FEB" w14:textId="77777777" w:rsidR="006D5EB1" w:rsidRPr="005B6840" w:rsidRDefault="002E2EE5" w:rsidP="002E2EE5">
            <w:pPr>
              <w:pStyle w:val="Sraopastraipa"/>
              <w:ind w:left="0"/>
            </w:pPr>
            <w:r w:rsidRPr="005B6840">
              <w:t xml:space="preserve">Vyrai </w:t>
            </w:r>
            <w:r w:rsidR="006D5EB1" w:rsidRPr="005B6840">
              <w:t>18+</w:t>
            </w:r>
            <w:r w:rsidRPr="005B6840">
              <w:t>m</w:t>
            </w:r>
            <w:r w:rsidR="006D5EB1" w:rsidRPr="005B6840">
              <w:t>.</w:t>
            </w:r>
          </w:p>
          <w:p w14:paraId="1536F0D7" w14:textId="77777777" w:rsidR="002E2EE5" w:rsidRPr="005B6840" w:rsidRDefault="006D5EB1" w:rsidP="002E2EE5">
            <w:pPr>
              <w:pStyle w:val="Sraopastraipa"/>
              <w:ind w:left="0"/>
            </w:pPr>
            <w:r w:rsidRPr="005B6840">
              <w:t xml:space="preserve"> ( ant smėlio)</w:t>
            </w:r>
          </w:p>
          <w:p w14:paraId="77C2331B" w14:textId="77777777" w:rsidR="002E2EE5" w:rsidRPr="005B6840" w:rsidRDefault="002E2EE5" w:rsidP="002E2EE5">
            <w:pPr>
              <w:pStyle w:val="Sraopastraipa"/>
              <w:ind w:left="0"/>
            </w:pPr>
            <w:r w:rsidRPr="005B6840">
              <w:t xml:space="preserve">Moterys </w:t>
            </w:r>
            <w:r w:rsidR="006D5EB1" w:rsidRPr="005B6840">
              <w:t>18+ m.</w:t>
            </w:r>
          </w:p>
          <w:p w14:paraId="702F8C31" w14:textId="77777777" w:rsidR="006D5EB1" w:rsidRPr="005B6840" w:rsidRDefault="006D5EB1" w:rsidP="002E2EE5">
            <w:pPr>
              <w:pStyle w:val="Sraopastraipa"/>
              <w:ind w:left="0"/>
            </w:pPr>
            <w:r w:rsidRPr="005B6840">
              <w:t>(ant žolės)</w:t>
            </w:r>
          </w:p>
        </w:tc>
      </w:tr>
      <w:tr w:rsidR="002E2EE5" w14:paraId="5929CBEC" w14:textId="77777777" w:rsidTr="00560C34">
        <w:trPr>
          <w:trHeight w:val="825"/>
        </w:trPr>
        <w:tc>
          <w:tcPr>
            <w:tcW w:w="748" w:type="dxa"/>
          </w:tcPr>
          <w:p w14:paraId="15ED8D42" w14:textId="77777777" w:rsidR="002E2EE5" w:rsidRPr="00C466CB" w:rsidRDefault="006D5EB1" w:rsidP="002E2EE5">
            <w:pPr>
              <w:pStyle w:val="Sraopastraip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6.</w:t>
            </w:r>
          </w:p>
        </w:tc>
        <w:tc>
          <w:tcPr>
            <w:tcW w:w="1770" w:type="dxa"/>
          </w:tcPr>
          <w:p w14:paraId="5550D027" w14:textId="77777777" w:rsidR="002E2EE5" w:rsidRPr="00C466CB" w:rsidRDefault="002E2EE5" w:rsidP="002E2EE5">
            <w:pPr>
              <w:pStyle w:val="Sraopastraipa"/>
              <w:ind w:left="0"/>
              <w:rPr>
                <w:b/>
                <w:bCs/>
              </w:rPr>
            </w:pPr>
            <w:r w:rsidRPr="00C466CB">
              <w:rPr>
                <w:b/>
                <w:bCs/>
              </w:rPr>
              <w:t>Šachmatai</w:t>
            </w:r>
          </w:p>
        </w:tc>
        <w:tc>
          <w:tcPr>
            <w:tcW w:w="2835" w:type="dxa"/>
          </w:tcPr>
          <w:p w14:paraId="184E4455" w14:textId="77777777" w:rsidR="002E2EE5" w:rsidRPr="00874D91" w:rsidRDefault="002E2EE5" w:rsidP="002E2EE5">
            <w:pPr>
              <w:pStyle w:val="Sraopastraipa"/>
              <w:ind w:left="0"/>
            </w:pPr>
            <w:r>
              <w:t>3 žaidėjai (</w:t>
            </w:r>
            <w:r w:rsidR="006D5EB1">
              <w:t>bent</w:t>
            </w:r>
            <w:r w:rsidRPr="00874D91">
              <w:t xml:space="preserve"> 1 moteris</w:t>
            </w:r>
            <w:r>
              <w:t>)</w:t>
            </w:r>
            <w:r w:rsidRPr="00874D91">
              <w:t xml:space="preserve"> ir vadovas</w:t>
            </w:r>
            <w:r w:rsidR="006D5EB1">
              <w:t>,</w:t>
            </w:r>
            <w:r w:rsidRPr="00874D91">
              <w:t xml:space="preserve"> treneris, viso </w:t>
            </w:r>
            <w:r w:rsidR="006D5EB1">
              <w:t>5</w:t>
            </w:r>
            <w:r w:rsidRPr="00874D91">
              <w:t xml:space="preserve"> dalyviai.</w:t>
            </w:r>
          </w:p>
        </w:tc>
        <w:tc>
          <w:tcPr>
            <w:tcW w:w="1693" w:type="dxa"/>
          </w:tcPr>
          <w:p w14:paraId="0DA03465" w14:textId="77777777" w:rsidR="002E2EE5" w:rsidRPr="005B6840" w:rsidRDefault="002E2EE5" w:rsidP="002E2EE5">
            <w:pPr>
              <w:pStyle w:val="Sraopastraipa"/>
              <w:ind w:left="0"/>
            </w:pPr>
            <w:r w:rsidRPr="005B6840">
              <w:t>Žaidžiama šveicariška sistema.</w:t>
            </w:r>
          </w:p>
        </w:tc>
        <w:tc>
          <w:tcPr>
            <w:tcW w:w="2134" w:type="dxa"/>
          </w:tcPr>
          <w:p w14:paraId="5606AD0E" w14:textId="77777777" w:rsidR="002E2EE5" w:rsidRPr="005B6840" w:rsidRDefault="002E2EE5" w:rsidP="002E2EE5">
            <w:pPr>
              <w:pStyle w:val="Sraopastraipa"/>
              <w:ind w:left="0"/>
            </w:pPr>
            <w:r w:rsidRPr="005B6840">
              <w:t>Mišri</w:t>
            </w:r>
          </w:p>
        </w:tc>
      </w:tr>
      <w:tr w:rsidR="002E2EE5" w14:paraId="24BC6243" w14:textId="77777777" w:rsidTr="00560C34">
        <w:trPr>
          <w:trHeight w:val="825"/>
        </w:trPr>
        <w:tc>
          <w:tcPr>
            <w:tcW w:w="748" w:type="dxa"/>
          </w:tcPr>
          <w:p w14:paraId="338114C5" w14:textId="77777777" w:rsidR="002E2EE5" w:rsidRPr="00C466CB" w:rsidRDefault="006D5EB1" w:rsidP="002E2EE5">
            <w:pPr>
              <w:pStyle w:val="Sraopastraip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  <w:r w:rsidR="002E2EE5" w:rsidRPr="00C466CB">
              <w:rPr>
                <w:b/>
                <w:bCs/>
              </w:rPr>
              <w:t>.</w:t>
            </w:r>
          </w:p>
        </w:tc>
        <w:tc>
          <w:tcPr>
            <w:tcW w:w="1770" w:type="dxa"/>
          </w:tcPr>
          <w:p w14:paraId="7A06A2F4" w14:textId="77777777" w:rsidR="002E2EE5" w:rsidRPr="00C466CB" w:rsidRDefault="002E2EE5" w:rsidP="002E2EE5">
            <w:pPr>
              <w:pStyle w:val="Sraopastraipa"/>
              <w:ind w:left="0"/>
              <w:rPr>
                <w:b/>
                <w:bCs/>
              </w:rPr>
            </w:pPr>
            <w:r w:rsidRPr="00C466CB">
              <w:rPr>
                <w:b/>
                <w:bCs/>
              </w:rPr>
              <w:t>Šaškės</w:t>
            </w:r>
          </w:p>
        </w:tc>
        <w:tc>
          <w:tcPr>
            <w:tcW w:w="2835" w:type="dxa"/>
          </w:tcPr>
          <w:p w14:paraId="6BA65F3A" w14:textId="77777777" w:rsidR="002E2EE5" w:rsidRPr="00874D91" w:rsidRDefault="002E2EE5" w:rsidP="002E2EE5">
            <w:pPr>
              <w:pStyle w:val="Sraopastraipa"/>
              <w:ind w:left="0"/>
            </w:pPr>
            <w:r>
              <w:t>3 žaidėjai (</w:t>
            </w:r>
            <w:r w:rsidR="006D5EB1">
              <w:t>bent</w:t>
            </w:r>
            <w:r w:rsidRPr="00874D91">
              <w:t xml:space="preserve"> </w:t>
            </w:r>
            <w:r>
              <w:t>1 moteris) ir vadovas</w:t>
            </w:r>
            <w:r w:rsidR="006D5EB1">
              <w:t xml:space="preserve">, </w:t>
            </w:r>
            <w:r>
              <w:t>treneris. V</w:t>
            </w:r>
            <w:r w:rsidRPr="00874D91">
              <w:t xml:space="preserve">iso </w:t>
            </w:r>
            <w:r w:rsidR="006D5EB1">
              <w:t>5</w:t>
            </w:r>
            <w:r w:rsidRPr="00874D91">
              <w:t xml:space="preserve"> dalyviai.</w:t>
            </w:r>
          </w:p>
        </w:tc>
        <w:tc>
          <w:tcPr>
            <w:tcW w:w="1693" w:type="dxa"/>
          </w:tcPr>
          <w:p w14:paraId="68A0262F" w14:textId="77777777" w:rsidR="002E2EE5" w:rsidRPr="005B6840" w:rsidRDefault="002E2EE5" w:rsidP="002E2EE5">
            <w:pPr>
              <w:pStyle w:val="Sraopastraipa"/>
              <w:ind w:left="0"/>
            </w:pPr>
            <w:r w:rsidRPr="005B6840">
              <w:t>Žaidžiama šveicariška sistema.</w:t>
            </w:r>
          </w:p>
        </w:tc>
        <w:tc>
          <w:tcPr>
            <w:tcW w:w="2134" w:type="dxa"/>
          </w:tcPr>
          <w:p w14:paraId="62E5CB7D" w14:textId="77777777" w:rsidR="002E2EE5" w:rsidRPr="005B6840" w:rsidRDefault="002E2EE5" w:rsidP="002E2EE5">
            <w:pPr>
              <w:pStyle w:val="Sraopastraipa"/>
              <w:ind w:left="0"/>
            </w:pPr>
            <w:r w:rsidRPr="005B6840">
              <w:t>Mišri</w:t>
            </w:r>
          </w:p>
        </w:tc>
      </w:tr>
      <w:tr w:rsidR="002E2EE5" w14:paraId="74139F60" w14:textId="77777777" w:rsidTr="00560C34">
        <w:trPr>
          <w:trHeight w:val="1926"/>
        </w:trPr>
        <w:tc>
          <w:tcPr>
            <w:tcW w:w="748" w:type="dxa"/>
          </w:tcPr>
          <w:p w14:paraId="6A1274BC" w14:textId="77777777" w:rsidR="002E2EE5" w:rsidRPr="00C466CB" w:rsidRDefault="006D5EB1" w:rsidP="002E2EE5">
            <w:pPr>
              <w:pStyle w:val="Sraopastraip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  <w:r w:rsidR="002E2EE5" w:rsidRPr="00C466CB">
              <w:rPr>
                <w:b/>
                <w:bCs/>
              </w:rPr>
              <w:t>.</w:t>
            </w:r>
          </w:p>
        </w:tc>
        <w:tc>
          <w:tcPr>
            <w:tcW w:w="1770" w:type="dxa"/>
          </w:tcPr>
          <w:p w14:paraId="61154CAD" w14:textId="77777777" w:rsidR="002E2EE5" w:rsidRPr="00C466CB" w:rsidRDefault="002E2EE5" w:rsidP="002E2EE5">
            <w:pPr>
              <w:pStyle w:val="Sraopastraipa"/>
              <w:ind w:left="0"/>
              <w:rPr>
                <w:b/>
                <w:bCs/>
              </w:rPr>
            </w:pPr>
            <w:r w:rsidRPr="00C466CB">
              <w:rPr>
                <w:b/>
                <w:bCs/>
              </w:rPr>
              <w:t>Stalo tenisas</w:t>
            </w:r>
          </w:p>
        </w:tc>
        <w:tc>
          <w:tcPr>
            <w:tcW w:w="2835" w:type="dxa"/>
          </w:tcPr>
          <w:p w14:paraId="092B76C5" w14:textId="77777777" w:rsidR="002E2EE5" w:rsidRPr="00874D91" w:rsidRDefault="002E2EE5" w:rsidP="002E2EE5">
            <w:pPr>
              <w:pStyle w:val="Sraopastraipa"/>
              <w:ind w:left="0"/>
            </w:pPr>
            <w:r>
              <w:t>3 žaidėjai (</w:t>
            </w:r>
            <w:r w:rsidR="006D5EB1">
              <w:t xml:space="preserve">bent </w:t>
            </w:r>
            <w:r w:rsidRPr="00874D91">
              <w:t xml:space="preserve">1 </w:t>
            </w:r>
            <w:r>
              <w:t>moteris) ir vadovas</w:t>
            </w:r>
            <w:r w:rsidR="006D5EB1">
              <w:t>,</w:t>
            </w:r>
            <w:r>
              <w:t xml:space="preserve"> treneris. V</w:t>
            </w:r>
            <w:r w:rsidRPr="00874D91">
              <w:t xml:space="preserve">iso </w:t>
            </w:r>
            <w:r w:rsidR="006D5EB1">
              <w:t>5</w:t>
            </w:r>
            <w:r w:rsidRPr="00874D91">
              <w:t xml:space="preserve"> dalyviai.</w:t>
            </w:r>
          </w:p>
        </w:tc>
        <w:tc>
          <w:tcPr>
            <w:tcW w:w="1693" w:type="dxa"/>
          </w:tcPr>
          <w:p w14:paraId="637828F3" w14:textId="77777777" w:rsidR="002E2EE5" w:rsidRPr="005B6840" w:rsidRDefault="002E2EE5" w:rsidP="002E2EE5">
            <w:pPr>
              <w:pStyle w:val="Sraopastraipa"/>
              <w:ind w:left="0"/>
            </w:pPr>
            <w:r w:rsidRPr="005B6840">
              <w:t>Varžybos vykdomos pagal tarptautines taisykles iki 3 laimėtų setų.</w:t>
            </w:r>
          </w:p>
        </w:tc>
        <w:tc>
          <w:tcPr>
            <w:tcW w:w="2134" w:type="dxa"/>
          </w:tcPr>
          <w:p w14:paraId="13C7D3C3" w14:textId="77777777" w:rsidR="002E2EE5" w:rsidRPr="005B6840" w:rsidRDefault="002E2EE5" w:rsidP="002E2EE5">
            <w:pPr>
              <w:pStyle w:val="Sraopastraipa"/>
              <w:ind w:left="0"/>
            </w:pPr>
            <w:r w:rsidRPr="005B6840">
              <w:t>Mišri</w:t>
            </w:r>
          </w:p>
        </w:tc>
      </w:tr>
      <w:tr w:rsidR="002E2EE5" w14:paraId="08C345A8" w14:textId="77777777" w:rsidTr="00560C34">
        <w:trPr>
          <w:trHeight w:val="1376"/>
        </w:trPr>
        <w:tc>
          <w:tcPr>
            <w:tcW w:w="748" w:type="dxa"/>
          </w:tcPr>
          <w:p w14:paraId="2FD62747" w14:textId="77777777" w:rsidR="002E2EE5" w:rsidRPr="00C466CB" w:rsidRDefault="006D5EB1" w:rsidP="002E2EE5">
            <w:pPr>
              <w:pStyle w:val="Sraopastraip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9</w:t>
            </w:r>
            <w:r w:rsidR="002E2EE5" w:rsidRPr="00C466CB">
              <w:rPr>
                <w:b/>
                <w:bCs/>
              </w:rPr>
              <w:t>.</w:t>
            </w:r>
          </w:p>
        </w:tc>
        <w:tc>
          <w:tcPr>
            <w:tcW w:w="1770" w:type="dxa"/>
          </w:tcPr>
          <w:p w14:paraId="45AD9CF1" w14:textId="77777777" w:rsidR="002E2EE5" w:rsidRPr="00C466CB" w:rsidRDefault="002E2EE5" w:rsidP="002E2EE5">
            <w:pPr>
              <w:pStyle w:val="Sraopastraipa"/>
              <w:ind w:left="0"/>
              <w:rPr>
                <w:b/>
                <w:bCs/>
              </w:rPr>
            </w:pPr>
            <w:r w:rsidRPr="00C466CB">
              <w:rPr>
                <w:b/>
                <w:bCs/>
              </w:rPr>
              <w:t>Smiginis</w:t>
            </w:r>
          </w:p>
        </w:tc>
        <w:tc>
          <w:tcPr>
            <w:tcW w:w="2835" w:type="dxa"/>
          </w:tcPr>
          <w:p w14:paraId="306AB4B3" w14:textId="77777777" w:rsidR="002E2EE5" w:rsidRPr="00874D91" w:rsidRDefault="002E2EE5" w:rsidP="002E2EE5">
            <w:pPr>
              <w:pStyle w:val="Sraopastraipa"/>
              <w:ind w:left="0"/>
            </w:pPr>
            <w:r>
              <w:t>3 žaidėjai (</w:t>
            </w:r>
            <w:r w:rsidR="006D5EB1">
              <w:t xml:space="preserve"> bent </w:t>
            </w:r>
            <w:r w:rsidRPr="00874D91">
              <w:t xml:space="preserve">1 </w:t>
            </w:r>
            <w:r>
              <w:t>moteris) ir vadovas</w:t>
            </w:r>
            <w:r w:rsidR="006D5EB1">
              <w:t xml:space="preserve">, </w:t>
            </w:r>
            <w:r>
              <w:t xml:space="preserve"> treneris. V</w:t>
            </w:r>
            <w:r w:rsidRPr="00874D91">
              <w:t xml:space="preserve">iso </w:t>
            </w:r>
            <w:r w:rsidR="006D5EB1">
              <w:t xml:space="preserve">5 </w:t>
            </w:r>
            <w:r w:rsidRPr="00874D91">
              <w:t>dalyviai.</w:t>
            </w:r>
          </w:p>
        </w:tc>
        <w:tc>
          <w:tcPr>
            <w:tcW w:w="1693" w:type="dxa"/>
          </w:tcPr>
          <w:p w14:paraId="08A30721" w14:textId="77777777" w:rsidR="002E2EE5" w:rsidRPr="005B6840" w:rsidRDefault="002E2EE5" w:rsidP="002E2EE5">
            <w:pPr>
              <w:pStyle w:val="Sraopastraipa"/>
              <w:ind w:left="0"/>
            </w:pPr>
            <w:r w:rsidRPr="005B6840">
              <w:t xml:space="preserve"> Sumuojami visų komandos narių rezultatai.</w:t>
            </w:r>
          </w:p>
        </w:tc>
        <w:tc>
          <w:tcPr>
            <w:tcW w:w="2134" w:type="dxa"/>
          </w:tcPr>
          <w:p w14:paraId="71553721" w14:textId="77777777" w:rsidR="002E2EE5" w:rsidRPr="005B6840" w:rsidRDefault="002E2EE5" w:rsidP="002E2EE5">
            <w:pPr>
              <w:pStyle w:val="Sraopastraipa"/>
              <w:ind w:left="0"/>
            </w:pPr>
            <w:r w:rsidRPr="005B6840">
              <w:t>Mišri</w:t>
            </w:r>
          </w:p>
          <w:p w14:paraId="6D30EB64" w14:textId="21608E0E" w:rsidR="006D5EB1" w:rsidRPr="005B6840" w:rsidRDefault="006D5EB1" w:rsidP="002E2EE5">
            <w:pPr>
              <w:pStyle w:val="Sraopastraipa"/>
              <w:ind w:left="0"/>
            </w:pPr>
            <w:r w:rsidRPr="005B6840">
              <w:t xml:space="preserve">Dalyvis meta 8 kartus po </w:t>
            </w:r>
            <w:r w:rsidR="00467849">
              <w:t xml:space="preserve">3 </w:t>
            </w:r>
            <w:r w:rsidRPr="005B6840">
              <w:t>strėlytes</w:t>
            </w:r>
          </w:p>
        </w:tc>
      </w:tr>
      <w:tr w:rsidR="002E2EE5" w14:paraId="13A88E56" w14:textId="77777777" w:rsidTr="00560C34">
        <w:trPr>
          <w:trHeight w:val="1926"/>
        </w:trPr>
        <w:tc>
          <w:tcPr>
            <w:tcW w:w="748" w:type="dxa"/>
          </w:tcPr>
          <w:p w14:paraId="4653E7EB" w14:textId="77777777" w:rsidR="002E2EE5" w:rsidRPr="00C466CB" w:rsidRDefault="006D5EB1" w:rsidP="002E2EE5">
            <w:pPr>
              <w:pStyle w:val="Sraopastraip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  <w:r w:rsidR="002E2EE5" w:rsidRPr="00C466CB">
              <w:rPr>
                <w:b/>
                <w:bCs/>
              </w:rPr>
              <w:t>.</w:t>
            </w:r>
          </w:p>
        </w:tc>
        <w:tc>
          <w:tcPr>
            <w:tcW w:w="1770" w:type="dxa"/>
          </w:tcPr>
          <w:p w14:paraId="1BF4EA74" w14:textId="77777777" w:rsidR="002E2EE5" w:rsidRPr="00C466CB" w:rsidRDefault="002E2EE5" w:rsidP="002E2EE5">
            <w:pPr>
              <w:pStyle w:val="Sraopastraipa"/>
              <w:ind w:left="0"/>
              <w:rPr>
                <w:b/>
                <w:bCs/>
              </w:rPr>
            </w:pPr>
            <w:r w:rsidRPr="00C466CB">
              <w:rPr>
                <w:b/>
                <w:bCs/>
              </w:rPr>
              <w:t>Virvės traukimas</w:t>
            </w:r>
          </w:p>
        </w:tc>
        <w:tc>
          <w:tcPr>
            <w:tcW w:w="2835" w:type="dxa"/>
          </w:tcPr>
          <w:p w14:paraId="1DD333F1" w14:textId="77777777" w:rsidR="002E2EE5" w:rsidRPr="00874D91" w:rsidRDefault="002E2EE5" w:rsidP="002E2EE5">
            <w:pPr>
              <w:pStyle w:val="Sraopastraipa"/>
              <w:ind w:left="0"/>
            </w:pPr>
            <w:r>
              <w:t xml:space="preserve">6 dalyviai </w:t>
            </w:r>
            <w:r w:rsidR="006D5EB1">
              <w:t>+</w:t>
            </w:r>
            <w:r w:rsidRPr="00874D91">
              <w:t xml:space="preserve"> 1 atsarginis ir komandos vadovas</w:t>
            </w:r>
            <w:r w:rsidR="006D5EB1">
              <w:t xml:space="preserve">, </w:t>
            </w:r>
            <w:r w:rsidRPr="00874D91">
              <w:t xml:space="preserve">treneris. Viso </w:t>
            </w:r>
            <w:r w:rsidR="006D5EB1">
              <w:t>9</w:t>
            </w:r>
            <w:r w:rsidRPr="00874D91">
              <w:t xml:space="preserve"> dalyviai.</w:t>
            </w:r>
          </w:p>
        </w:tc>
        <w:tc>
          <w:tcPr>
            <w:tcW w:w="1693" w:type="dxa"/>
          </w:tcPr>
          <w:p w14:paraId="4A7C692F" w14:textId="77777777" w:rsidR="002E2EE5" w:rsidRPr="005B6840" w:rsidRDefault="002E2EE5" w:rsidP="002E2EE5">
            <w:pPr>
              <w:pStyle w:val="Sraopastraipa"/>
              <w:ind w:left="0"/>
            </w:pPr>
            <w:r w:rsidRPr="005B6840">
              <w:t>Batų metaliniai apkaustai draudžiami. Svorio kategorijos nėra.</w:t>
            </w:r>
          </w:p>
        </w:tc>
        <w:tc>
          <w:tcPr>
            <w:tcW w:w="2134" w:type="dxa"/>
          </w:tcPr>
          <w:p w14:paraId="21DC189A" w14:textId="77777777" w:rsidR="002E2EE5" w:rsidRPr="005B6840" w:rsidRDefault="002E2EE5" w:rsidP="002E2EE5">
            <w:pPr>
              <w:pStyle w:val="Sraopastraipa"/>
              <w:ind w:left="0"/>
            </w:pPr>
            <w:r w:rsidRPr="005B6840">
              <w:t>Mišri</w:t>
            </w:r>
          </w:p>
        </w:tc>
      </w:tr>
      <w:tr w:rsidR="002E2EE5" w14:paraId="6F0CAF88" w14:textId="77777777" w:rsidTr="00560C34">
        <w:trPr>
          <w:trHeight w:val="1113"/>
        </w:trPr>
        <w:tc>
          <w:tcPr>
            <w:tcW w:w="748" w:type="dxa"/>
          </w:tcPr>
          <w:p w14:paraId="44692A2C" w14:textId="77777777" w:rsidR="002E2EE5" w:rsidRPr="00C466CB" w:rsidRDefault="006D5EB1" w:rsidP="002E2EE5">
            <w:pPr>
              <w:pStyle w:val="Sraopastraip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11.</w:t>
            </w:r>
          </w:p>
        </w:tc>
        <w:tc>
          <w:tcPr>
            <w:tcW w:w="1770" w:type="dxa"/>
          </w:tcPr>
          <w:p w14:paraId="1183A4EA" w14:textId="77777777" w:rsidR="002E2EE5" w:rsidRPr="00C466CB" w:rsidRDefault="002E2EE5" w:rsidP="002E2EE5">
            <w:pPr>
              <w:pStyle w:val="Sraopastraipa"/>
              <w:ind w:left="0"/>
              <w:rPr>
                <w:b/>
                <w:bCs/>
              </w:rPr>
            </w:pPr>
            <w:r w:rsidRPr="00C466CB">
              <w:rPr>
                <w:b/>
                <w:bCs/>
              </w:rPr>
              <w:t>Seniūnų trikovė:</w:t>
            </w:r>
            <w:r w:rsidRPr="00C466CB">
              <w:rPr>
                <w:b/>
                <w:bCs/>
              </w:rPr>
              <w:br/>
            </w:r>
          </w:p>
        </w:tc>
        <w:tc>
          <w:tcPr>
            <w:tcW w:w="2835" w:type="dxa"/>
          </w:tcPr>
          <w:p w14:paraId="025A7110" w14:textId="77777777" w:rsidR="002E2EE5" w:rsidRPr="00874D91" w:rsidRDefault="002E2EE5" w:rsidP="002E2EE5">
            <w:pPr>
              <w:pStyle w:val="Sraopastraipa"/>
              <w:ind w:left="0"/>
            </w:pPr>
            <w:r w:rsidRPr="00874D91">
              <w:t>Neįskaitinė rungtis: dalyviai seniūnai, jų pavaduotojai arba mikrorajonų komandų vadovai.</w:t>
            </w:r>
          </w:p>
        </w:tc>
        <w:tc>
          <w:tcPr>
            <w:tcW w:w="1693" w:type="dxa"/>
          </w:tcPr>
          <w:p w14:paraId="62B0344C" w14:textId="1A007505" w:rsidR="002E2EE5" w:rsidRPr="005B6840" w:rsidRDefault="002E2EE5" w:rsidP="002E2EE5">
            <w:pPr>
              <w:pStyle w:val="Sraopastraipa"/>
              <w:ind w:left="0"/>
            </w:pPr>
            <w:r w:rsidRPr="005B6840">
              <w:t xml:space="preserve">Smiginis, baudų mėtymas ir viena </w:t>
            </w:r>
            <w:proofErr w:type="spellStart"/>
            <w:r w:rsidRPr="005B6840">
              <w:t>atrakci</w:t>
            </w:r>
            <w:r w:rsidR="007E08B7">
              <w:t>n</w:t>
            </w:r>
            <w:r w:rsidRPr="005B6840">
              <w:t>ė</w:t>
            </w:r>
            <w:proofErr w:type="spellEnd"/>
            <w:r w:rsidRPr="005B6840">
              <w:t xml:space="preserve"> rungtis</w:t>
            </w:r>
          </w:p>
        </w:tc>
        <w:tc>
          <w:tcPr>
            <w:tcW w:w="2134" w:type="dxa"/>
          </w:tcPr>
          <w:p w14:paraId="1CD33E60" w14:textId="3B98B520" w:rsidR="002E2EE5" w:rsidRPr="005B6840" w:rsidRDefault="002E2EE5" w:rsidP="002E2EE5">
            <w:pPr>
              <w:pStyle w:val="Sraopastraipa"/>
              <w:ind w:left="0"/>
            </w:pPr>
            <w:r w:rsidRPr="005B6840">
              <w:t xml:space="preserve">Vyrai ir moterys dalyvauja </w:t>
            </w:r>
            <w:r w:rsidR="004122DD" w:rsidRPr="005B6840">
              <w:t xml:space="preserve">kartu arba </w:t>
            </w:r>
            <w:r w:rsidR="00DF2B3D" w:rsidRPr="005B6840">
              <w:t>atskirai</w:t>
            </w:r>
          </w:p>
        </w:tc>
      </w:tr>
    </w:tbl>
    <w:p w14:paraId="05B9A5B4" w14:textId="77777777" w:rsidR="00827913" w:rsidRPr="00DF2B3D" w:rsidRDefault="00827913" w:rsidP="00DF2B3D">
      <w:pPr>
        <w:rPr>
          <w:b/>
          <w:bCs/>
        </w:rPr>
      </w:pPr>
    </w:p>
    <w:p w14:paraId="3E168D02" w14:textId="77777777" w:rsidR="00827913" w:rsidRDefault="00827913" w:rsidP="009E3E22">
      <w:pPr>
        <w:pStyle w:val="Sraopastraipa"/>
        <w:jc w:val="center"/>
        <w:rPr>
          <w:b/>
        </w:rPr>
      </w:pPr>
    </w:p>
    <w:p w14:paraId="022C5C6C" w14:textId="77777777" w:rsidR="009E3E22" w:rsidRPr="00454F14" w:rsidRDefault="009E3E22" w:rsidP="009E3E22">
      <w:pPr>
        <w:pStyle w:val="Sraopastraipa"/>
        <w:jc w:val="center"/>
        <w:rPr>
          <w:b/>
        </w:rPr>
      </w:pPr>
      <w:r w:rsidRPr="00454F14">
        <w:rPr>
          <w:b/>
        </w:rPr>
        <w:t>VII SKYRIUS</w:t>
      </w:r>
    </w:p>
    <w:p w14:paraId="7AE254C7" w14:textId="77777777" w:rsidR="009E3E22" w:rsidRPr="00454F14" w:rsidRDefault="009E3E22" w:rsidP="009E3E22">
      <w:pPr>
        <w:pStyle w:val="Sraopastraipa"/>
        <w:jc w:val="center"/>
        <w:rPr>
          <w:b/>
        </w:rPr>
      </w:pPr>
      <w:r>
        <w:rPr>
          <w:b/>
          <w:bCs/>
        </w:rPr>
        <w:t xml:space="preserve">NUGALĖTOJŲ NUSTATYMAS, </w:t>
      </w:r>
      <w:r>
        <w:rPr>
          <w:b/>
        </w:rPr>
        <w:t>APDOVANOJIMAI</w:t>
      </w:r>
    </w:p>
    <w:p w14:paraId="57DB4351" w14:textId="77777777" w:rsidR="009E3E22" w:rsidRDefault="009E3E22" w:rsidP="009E3E22">
      <w:pPr>
        <w:jc w:val="both"/>
        <w:rPr>
          <w:b/>
        </w:rPr>
      </w:pPr>
    </w:p>
    <w:p w14:paraId="11B24FEC" w14:textId="77777777" w:rsidR="009E3E22" w:rsidRDefault="009E3E22" w:rsidP="009E3E22">
      <w:pPr>
        <w:ind w:firstLine="720"/>
        <w:jc w:val="both"/>
      </w:pPr>
      <w:r>
        <w:t>10. Žaidynių nugalėtojai nustatomi pagal atskirų sporto šakų galiojančias varžybų taisykles.</w:t>
      </w:r>
    </w:p>
    <w:p w14:paraId="00B0CDE1" w14:textId="77777777" w:rsidR="009E3E22" w:rsidRDefault="009E3E22" w:rsidP="00827913">
      <w:pPr>
        <w:ind w:firstLine="720"/>
        <w:jc w:val="both"/>
      </w:pPr>
      <w:r>
        <w:t>11. Žaidynių nugalėtojai ir prizininkai apdovanojami medaliais, komandos - taurėmis.</w:t>
      </w:r>
    </w:p>
    <w:p w14:paraId="19D6EC9C" w14:textId="77777777" w:rsidR="009E3E22" w:rsidRPr="0060300C" w:rsidRDefault="009E3E22" w:rsidP="00827913">
      <w:pPr>
        <w:pStyle w:val="Sraopastraipa"/>
        <w:jc w:val="center"/>
      </w:pPr>
    </w:p>
    <w:p w14:paraId="653FD52B" w14:textId="77777777" w:rsidR="009E3E22" w:rsidRPr="0060300C" w:rsidRDefault="009E3E22" w:rsidP="009E3E22">
      <w:pPr>
        <w:jc w:val="center"/>
        <w:rPr>
          <w:b/>
        </w:rPr>
      </w:pPr>
      <w:r w:rsidRPr="0060300C">
        <w:rPr>
          <w:b/>
        </w:rPr>
        <w:t>VII</w:t>
      </w:r>
      <w:r>
        <w:rPr>
          <w:b/>
        </w:rPr>
        <w:t>I</w:t>
      </w:r>
      <w:r w:rsidRPr="0060300C">
        <w:rPr>
          <w:b/>
        </w:rPr>
        <w:t xml:space="preserve"> SKYRIUS</w:t>
      </w:r>
    </w:p>
    <w:p w14:paraId="5CE1B650" w14:textId="77777777" w:rsidR="009E3E22" w:rsidRDefault="009E3E22" w:rsidP="009E3E22">
      <w:pPr>
        <w:jc w:val="center"/>
        <w:rPr>
          <w:b/>
        </w:rPr>
      </w:pPr>
      <w:r w:rsidRPr="0060300C">
        <w:rPr>
          <w:b/>
        </w:rPr>
        <w:t>VARŽYBŲ FINANSAVIMAS</w:t>
      </w:r>
    </w:p>
    <w:p w14:paraId="5A1BFB92" w14:textId="77777777" w:rsidR="009E3E22" w:rsidRPr="0060300C" w:rsidRDefault="009E3E22" w:rsidP="009E3E22">
      <w:pPr>
        <w:jc w:val="center"/>
        <w:rPr>
          <w:b/>
        </w:rPr>
      </w:pPr>
    </w:p>
    <w:p w14:paraId="7E8EE814" w14:textId="6C69603E" w:rsidR="009E3E22" w:rsidRDefault="009E3E22" w:rsidP="00827913">
      <w:pPr>
        <w:pStyle w:val="Sraopastraipa"/>
        <w:ind w:left="0" w:firstLine="720"/>
        <w:jc w:val="both"/>
      </w:pPr>
      <w:r>
        <w:t xml:space="preserve">12. </w:t>
      </w:r>
      <w:r w:rsidRPr="0060300C">
        <w:t xml:space="preserve">Varžybų </w:t>
      </w:r>
      <w:r w:rsidR="004122DD">
        <w:t xml:space="preserve">organizavimo ir </w:t>
      </w:r>
      <w:r>
        <w:t>vykdymo</w:t>
      </w:r>
      <w:r w:rsidRPr="0060300C">
        <w:t xml:space="preserve"> išlaidas </w:t>
      </w:r>
      <w:r w:rsidR="004122DD">
        <w:t>dalinai kompensuoja Lietuvos sporto draugija</w:t>
      </w:r>
      <w:r w:rsidR="003C61B8">
        <w:t xml:space="preserve"> „Žalgiris“</w:t>
      </w:r>
      <w:r w:rsidR="00DF2B3D">
        <w:t>.</w:t>
      </w:r>
    </w:p>
    <w:p w14:paraId="4B6A3183" w14:textId="77777777" w:rsidR="009E3E22" w:rsidRPr="00140C7C" w:rsidRDefault="00827913" w:rsidP="00827913">
      <w:pPr>
        <w:jc w:val="center"/>
      </w:pPr>
      <w:r>
        <w:t>_____________________________</w:t>
      </w:r>
    </w:p>
    <w:sectPr w:rsidR="009E3E22" w:rsidRPr="00140C7C" w:rsidSect="00107696">
      <w:headerReference w:type="default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1134" w:right="567" w:bottom="1134" w:left="1701" w:header="567" w:footer="567" w:gutter="0"/>
      <w:pgNumType w:start="1"/>
      <w:cols w:space="1296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993BED" w14:textId="77777777" w:rsidR="00FE2BBC" w:rsidRDefault="00FE2BBC">
      <w:r>
        <w:separator/>
      </w:r>
    </w:p>
  </w:endnote>
  <w:endnote w:type="continuationSeparator" w:id="0">
    <w:p w14:paraId="4C7286BD" w14:textId="77777777" w:rsidR="00FE2BBC" w:rsidRDefault="00FE2B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22E89D" w14:textId="77777777" w:rsidR="003E57AB" w:rsidRPr="00B079FA" w:rsidRDefault="003E57AB" w:rsidP="00B079FA">
    <w:pPr>
      <w:pStyle w:val="Porat"/>
      <w:jc w:val="right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67144" w14:textId="77777777" w:rsidR="003E57AB" w:rsidRPr="009E2655" w:rsidRDefault="003E57AB" w:rsidP="009E2655">
    <w:pPr>
      <w:pStyle w:val="Porat"/>
      <w:jc w:val="right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4185E2" w14:textId="77777777" w:rsidR="00FE2BBC" w:rsidRDefault="00FE2BBC">
      <w:r>
        <w:separator/>
      </w:r>
    </w:p>
  </w:footnote>
  <w:footnote w:type="continuationSeparator" w:id="0">
    <w:p w14:paraId="2EF56C59" w14:textId="77777777" w:rsidR="00FE2BBC" w:rsidRDefault="00FE2B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BF4045" w14:textId="77777777" w:rsidR="003E57AB" w:rsidRPr="00140C7C" w:rsidRDefault="00FA3080" w:rsidP="00024D31">
    <w:pPr>
      <w:pStyle w:val="Antrats"/>
      <w:jc w:val="center"/>
      <w:rPr>
        <w:sz w:val="20"/>
        <w:szCs w:val="20"/>
      </w:rPr>
    </w:pPr>
    <w:r w:rsidRPr="00140C7C">
      <w:rPr>
        <w:rStyle w:val="Puslapionumeris"/>
        <w:sz w:val="20"/>
        <w:szCs w:val="20"/>
      </w:rPr>
      <w:fldChar w:fldCharType="begin"/>
    </w:r>
    <w:r w:rsidR="003E57AB" w:rsidRPr="00140C7C">
      <w:rPr>
        <w:rStyle w:val="Puslapionumeris"/>
        <w:sz w:val="20"/>
        <w:szCs w:val="20"/>
      </w:rPr>
      <w:instrText xml:space="preserve"> PAGE </w:instrText>
    </w:r>
    <w:r w:rsidRPr="00140C7C">
      <w:rPr>
        <w:rStyle w:val="Puslapionumeris"/>
        <w:sz w:val="20"/>
        <w:szCs w:val="20"/>
      </w:rPr>
      <w:fldChar w:fldCharType="separate"/>
    </w:r>
    <w:r w:rsidR="007C1265">
      <w:rPr>
        <w:rStyle w:val="Puslapionumeris"/>
        <w:noProof/>
        <w:sz w:val="20"/>
        <w:szCs w:val="20"/>
      </w:rPr>
      <w:t>2</w:t>
    </w:r>
    <w:r w:rsidRPr="00140C7C">
      <w:rPr>
        <w:rStyle w:val="Puslapionumeris"/>
        <w:sz w:val="20"/>
        <w:szCs w:val="20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37988" w14:textId="77777777" w:rsidR="003E57AB" w:rsidRPr="00024D31" w:rsidRDefault="003E57AB" w:rsidP="00024D31">
    <w:pPr>
      <w:pStyle w:val="Antrats"/>
      <w:jc w:val="center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762F4A"/>
    <w:multiLevelType w:val="hybridMultilevel"/>
    <w:tmpl w:val="9D3A63D2"/>
    <w:lvl w:ilvl="0" w:tplc="DA2C57AE">
      <w:start w:val="1"/>
      <w:numFmt w:val="decimal"/>
      <w:pStyle w:val="OAnum"/>
      <w:lvlText w:val="%1."/>
      <w:lvlJc w:val="center"/>
      <w:pPr>
        <w:tabs>
          <w:tab w:val="num" w:pos="1967"/>
        </w:tabs>
        <w:ind w:left="1134" w:firstLine="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985598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940"/>
    <w:rsid w:val="00001412"/>
    <w:rsid w:val="00014A8A"/>
    <w:rsid w:val="00024D31"/>
    <w:rsid w:val="00063ED7"/>
    <w:rsid w:val="0007488C"/>
    <w:rsid w:val="0009017F"/>
    <w:rsid w:val="0009673D"/>
    <w:rsid w:val="000A7DCA"/>
    <w:rsid w:val="000B1DF1"/>
    <w:rsid w:val="000B4D7A"/>
    <w:rsid w:val="000C0062"/>
    <w:rsid w:val="000C178D"/>
    <w:rsid w:val="000E1795"/>
    <w:rsid w:val="00107696"/>
    <w:rsid w:val="00131066"/>
    <w:rsid w:val="001315D3"/>
    <w:rsid w:val="00140C7C"/>
    <w:rsid w:val="00156303"/>
    <w:rsid w:val="00173FF8"/>
    <w:rsid w:val="00185773"/>
    <w:rsid w:val="001D6E9F"/>
    <w:rsid w:val="00216FF9"/>
    <w:rsid w:val="00221375"/>
    <w:rsid w:val="00226EE4"/>
    <w:rsid w:val="00241345"/>
    <w:rsid w:val="00267FBC"/>
    <w:rsid w:val="0029149E"/>
    <w:rsid w:val="002B39F0"/>
    <w:rsid w:val="002C150C"/>
    <w:rsid w:val="002E2EE5"/>
    <w:rsid w:val="00305B1B"/>
    <w:rsid w:val="00335DFE"/>
    <w:rsid w:val="00347773"/>
    <w:rsid w:val="00390CAE"/>
    <w:rsid w:val="003A0F3C"/>
    <w:rsid w:val="003C03BB"/>
    <w:rsid w:val="003C61B8"/>
    <w:rsid w:val="003D2B2C"/>
    <w:rsid w:val="003E57AB"/>
    <w:rsid w:val="003F5DF1"/>
    <w:rsid w:val="004122DD"/>
    <w:rsid w:val="0042338B"/>
    <w:rsid w:val="004511F0"/>
    <w:rsid w:val="0045224C"/>
    <w:rsid w:val="00467849"/>
    <w:rsid w:val="004919AD"/>
    <w:rsid w:val="004922EB"/>
    <w:rsid w:val="004A27BF"/>
    <w:rsid w:val="004B1167"/>
    <w:rsid w:val="004B11B8"/>
    <w:rsid w:val="004B4EF4"/>
    <w:rsid w:val="004E0929"/>
    <w:rsid w:val="004E435B"/>
    <w:rsid w:val="00502A4B"/>
    <w:rsid w:val="00512330"/>
    <w:rsid w:val="00527F18"/>
    <w:rsid w:val="00550B23"/>
    <w:rsid w:val="00574842"/>
    <w:rsid w:val="00592473"/>
    <w:rsid w:val="005A403D"/>
    <w:rsid w:val="005B4940"/>
    <w:rsid w:val="005B58C5"/>
    <w:rsid w:val="005B6840"/>
    <w:rsid w:val="005C5783"/>
    <w:rsid w:val="005C6F67"/>
    <w:rsid w:val="005D0128"/>
    <w:rsid w:val="005D63C8"/>
    <w:rsid w:val="005E5EB0"/>
    <w:rsid w:val="005F3650"/>
    <w:rsid w:val="005F3A4B"/>
    <w:rsid w:val="00612DF0"/>
    <w:rsid w:val="006328F6"/>
    <w:rsid w:val="0063388B"/>
    <w:rsid w:val="00636074"/>
    <w:rsid w:val="00676F46"/>
    <w:rsid w:val="006866C6"/>
    <w:rsid w:val="00694839"/>
    <w:rsid w:val="006D5EB1"/>
    <w:rsid w:val="006E0A9A"/>
    <w:rsid w:val="007455B5"/>
    <w:rsid w:val="007A098F"/>
    <w:rsid w:val="007C1265"/>
    <w:rsid w:val="007E06FD"/>
    <w:rsid w:val="007E08B7"/>
    <w:rsid w:val="007E3822"/>
    <w:rsid w:val="007F48B3"/>
    <w:rsid w:val="007F614C"/>
    <w:rsid w:val="00827913"/>
    <w:rsid w:val="00844DAD"/>
    <w:rsid w:val="00867E01"/>
    <w:rsid w:val="008E31DB"/>
    <w:rsid w:val="008F3779"/>
    <w:rsid w:val="00902FB3"/>
    <w:rsid w:val="00907B26"/>
    <w:rsid w:val="00931666"/>
    <w:rsid w:val="00937FB7"/>
    <w:rsid w:val="009575E7"/>
    <w:rsid w:val="00962F0F"/>
    <w:rsid w:val="0096475D"/>
    <w:rsid w:val="00973FFD"/>
    <w:rsid w:val="00975A94"/>
    <w:rsid w:val="00990B5F"/>
    <w:rsid w:val="009D5F3F"/>
    <w:rsid w:val="009E2655"/>
    <w:rsid w:val="009E3E22"/>
    <w:rsid w:val="00A06E5D"/>
    <w:rsid w:val="00A5592A"/>
    <w:rsid w:val="00A60AD4"/>
    <w:rsid w:val="00A81B16"/>
    <w:rsid w:val="00AA2936"/>
    <w:rsid w:val="00AA4013"/>
    <w:rsid w:val="00AB3609"/>
    <w:rsid w:val="00AE0E81"/>
    <w:rsid w:val="00B079FA"/>
    <w:rsid w:val="00B2079F"/>
    <w:rsid w:val="00B26D7E"/>
    <w:rsid w:val="00B4049E"/>
    <w:rsid w:val="00B57478"/>
    <w:rsid w:val="00B71CD4"/>
    <w:rsid w:val="00B935B4"/>
    <w:rsid w:val="00BA12DD"/>
    <w:rsid w:val="00C00FB8"/>
    <w:rsid w:val="00C21A44"/>
    <w:rsid w:val="00C54D7E"/>
    <w:rsid w:val="00C9005E"/>
    <w:rsid w:val="00CA19BA"/>
    <w:rsid w:val="00CB2D9D"/>
    <w:rsid w:val="00CC0F42"/>
    <w:rsid w:val="00CC1325"/>
    <w:rsid w:val="00CC5865"/>
    <w:rsid w:val="00D07022"/>
    <w:rsid w:val="00D20AD8"/>
    <w:rsid w:val="00D4625D"/>
    <w:rsid w:val="00D52938"/>
    <w:rsid w:val="00DB5B14"/>
    <w:rsid w:val="00DC735D"/>
    <w:rsid w:val="00DE3689"/>
    <w:rsid w:val="00DF2B3D"/>
    <w:rsid w:val="00E7755E"/>
    <w:rsid w:val="00E977DE"/>
    <w:rsid w:val="00EB43AC"/>
    <w:rsid w:val="00EC5DA3"/>
    <w:rsid w:val="00ED4975"/>
    <w:rsid w:val="00EE0844"/>
    <w:rsid w:val="00EE40B9"/>
    <w:rsid w:val="00EF58C5"/>
    <w:rsid w:val="00EF7156"/>
    <w:rsid w:val="00F24382"/>
    <w:rsid w:val="00F65217"/>
    <w:rsid w:val="00FA3080"/>
    <w:rsid w:val="00FB2BF0"/>
    <w:rsid w:val="00FC2B5B"/>
    <w:rsid w:val="00FC4CF6"/>
    <w:rsid w:val="00FD5B1C"/>
    <w:rsid w:val="00FE2BBC"/>
    <w:rsid w:val="00FE53D5"/>
    <w:rsid w:val="00FF7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A98064"/>
  <w15:docId w15:val="{A6EEAFDC-2836-4B78-B8A6-6093EBA3E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014A8A"/>
    <w:rPr>
      <w:sz w:val="24"/>
      <w:szCs w:val="24"/>
    </w:rPr>
  </w:style>
  <w:style w:type="paragraph" w:styleId="Antrat2">
    <w:name w:val="heading 2"/>
    <w:basedOn w:val="prastasis"/>
    <w:next w:val="prastasis"/>
    <w:link w:val="Antrat2Diagrama"/>
    <w:qFormat/>
    <w:rsid w:val="009E3E22"/>
    <w:pPr>
      <w:keepNext/>
      <w:ind w:firstLine="540"/>
      <w:jc w:val="center"/>
      <w:outlineLvl w:val="1"/>
    </w:pPr>
    <w:rPr>
      <w:b/>
      <w:sz w:val="22"/>
      <w:szCs w:val="22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rsid w:val="003C03BB"/>
    <w:pPr>
      <w:tabs>
        <w:tab w:val="center" w:pos="4819"/>
        <w:tab w:val="right" w:pos="9638"/>
      </w:tabs>
    </w:pPr>
  </w:style>
  <w:style w:type="paragraph" w:styleId="Porat">
    <w:name w:val="footer"/>
    <w:basedOn w:val="prastasis"/>
    <w:rsid w:val="003C03BB"/>
    <w:pPr>
      <w:tabs>
        <w:tab w:val="center" w:pos="4819"/>
        <w:tab w:val="right" w:pos="9638"/>
      </w:tabs>
    </w:pPr>
  </w:style>
  <w:style w:type="paragraph" w:customStyle="1" w:styleId="OAnum">
    <w:name w:val="OA_num"/>
    <w:basedOn w:val="prastasis"/>
    <w:rsid w:val="00CC5865"/>
    <w:pPr>
      <w:numPr>
        <w:numId w:val="1"/>
      </w:numPr>
      <w:jc w:val="both"/>
    </w:pPr>
    <w:rPr>
      <w:rFonts w:ascii="Arial" w:hAnsi="Arial" w:cs="Arial"/>
      <w:sz w:val="22"/>
      <w:szCs w:val="22"/>
      <w:lang w:eastAsia="en-US"/>
    </w:rPr>
  </w:style>
  <w:style w:type="character" w:styleId="Puslapionumeris">
    <w:name w:val="page number"/>
    <w:basedOn w:val="Numatytasispastraiposriftas"/>
    <w:rsid w:val="00024D31"/>
  </w:style>
  <w:style w:type="table" w:styleId="Lentelstinklelis">
    <w:name w:val="Table Grid"/>
    <w:basedOn w:val="prastojilentel"/>
    <w:rsid w:val="005D63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besliotekstas">
    <w:name w:val="Balloon Text"/>
    <w:basedOn w:val="prastasis"/>
    <w:link w:val="DebesliotekstasDiagrama"/>
    <w:rsid w:val="00131066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rsid w:val="00131066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99"/>
    <w:qFormat/>
    <w:rsid w:val="00131066"/>
    <w:pPr>
      <w:ind w:left="720"/>
      <w:contextualSpacing/>
    </w:pPr>
  </w:style>
  <w:style w:type="paragraph" w:styleId="Pagrindinistekstas">
    <w:name w:val="Body Text"/>
    <w:basedOn w:val="prastasis"/>
    <w:link w:val="PagrindinistekstasDiagrama"/>
    <w:rsid w:val="0042338B"/>
    <w:pPr>
      <w:jc w:val="center"/>
    </w:pPr>
    <w:rPr>
      <w:rFonts w:ascii="Arial" w:hAnsi="Arial"/>
      <w:b/>
      <w:bCs/>
      <w:sz w:val="22"/>
      <w:lang w:eastAsia="en-US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42338B"/>
    <w:rPr>
      <w:rFonts w:ascii="Arial" w:hAnsi="Arial"/>
      <w:b/>
      <w:bCs/>
      <w:sz w:val="22"/>
      <w:szCs w:val="24"/>
      <w:lang w:eastAsia="en-US"/>
    </w:rPr>
  </w:style>
  <w:style w:type="character" w:customStyle="1" w:styleId="Antrat2Diagrama">
    <w:name w:val="Antraštė 2 Diagrama"/>
    <w:basedOn w:val="Numatytasispastraiposriftas"/>
    <w:link w:val="Antrat2"/>
    <w:rsid w:val="009E3E22"/>
    <w:rPr>
      <w:b/>
      <w:sz w:val="22"/>
      <w:szCs w:val="22"/>
      <w:lang w:eastAsia="en-US"/>
    </w:rPr>
  </w:style>
  <w:style w:type="character" w:styleId="Hipersaitas">
    <w:name w:val="Hyperlink"/>
    <w:basedOn w:val="Numatytasispastraiposriftas"/>
    <w:rsid w:val="009E3E22"/>
    <w:rPr>
      <w:color w:val="0000FF" w:themeColor="hyperlink"/>
      <w:u w:val="single"/>
    </w:rPr>
  </w:style>
  <w:style w:type="character" w:customStyle="1" w:styleId="Neapdorotaspaminjimas1">
    <w:name w:val="Neapdorotas paminėjimas1"/>
    <w:basedOn w:val="Numatytasispastraiposriftas"/>
    <w:uiPriority w:val="99"/>
    <w:semiHidden/>
    <w:unhideWhenUsed/>
    <w:rsid w:val="00C21A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27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ngw.nl/int/lit/images/kazlurud.jpg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loreta.arminiene@kazlurudossportocentras.lt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Admin_dir_isak.dot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Admin_dir_isak</Template>
  <TotalTime>0</TotalTime>
  <Pages>4</Pages>
  <Words>3441</Words>
  <Characters>1962</Characters>
  <Application>Microsoft Office Word</Application>
  <DocSecurity>0</DocSecurity>
  <Lines>16</Lines>
  <Paragraphs>10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mas</Company>
  <LinksUpToDate>false</LinksUpToDate>
  <CharactersWithSpaces>5393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Vida</dc:creator>
  <cp:lastModifiedBy>Giedrius Gorianovas</cp:lastModifiedBy>
  <cp:revision>9</cp:revision>
  <cp:lastPrinted>2018-05-03T12:20:00Z</cp:lastPrinted>
  <dcterms:created xsi:type="dcterms:W3CDTF">2026-05-13T11:02:00Z</dcterms:created>
  <dcterms:modified xsi:type="dcterms:W3CDTF">2026-05-13T11:23:00Z</dcterms:modified>
</cp:coreProperties>
</file>